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AD6" w:rsidRPr="00444ED6" w:rsidRDefault="00BD3AD6" w:rsidP="005B313A">
      <w:pPr>
        <w:autoSpaceDE w:val="0"/>
        <w:autoSpaceDN w:val="0"/>
        <w:adjustRightInd w:val="0"/>
        <w:rPr>
          <w:rFonts w:ascii="Arial" w:hAnsi="Arial" w:cs="Arial"/>
          <w:b/>
          <w:bCs/>
          <w:sz w:val="34"/>
          <w:szCs w:val="34"/>
        </w:rPr>
      </w:pPr>
      <w:r w:rsidRPr="00444ED6">
        <w:rPr>
          <w:rFonts w:ascii="Arial" w:hAnsi="Arial" w:cs="Arial"/>
          <w:b/>
          <w:bCs/>
          <w:sz w:val="34"/>
          <w:szCs w:val="34"/>
        </w:rPr>
        <w:t>ANMELDUNG / AUFNAHMEANTRAG für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="00A1653F" w:rsidRPr="00A1653F">
        <w:rPr>
          <w:rFonts w:ascii="Arial" w:hAnsi="Arial" w:cs="Arial"/>
          <w:b/>
          <w:bCs/>
          <w:sz w:val="30"/>
          <w:szCs w:val="36"/>
        </w:rPr>
        <w:t>September 2</w:t>
      </w:r>
      <w:r w:rsidR="005236F5" w:rsidRPr="00A1653F">
        <w:rPr>
          <w:rFonts w:ascii="Arial" w:hAnsi="Arial" w:cs="Arial"/>
          <w:b/>
          <w:bCs/>
          <w:sz w:val="30"/>
          <w:szCs w:val="36"/>
        </w:rPr>
        <w:t>0</w:t>
      </w:r>
      <w:r w:rsidR="00A1653F" w:rsidRPr="00A1653F">
        <w:rPr>
          <w:rFonts w:ascii="Arial" w:hAnsi="Arial" w:cs="Arial"/>
          <w:b/>
          <w:bCs/>
          <w:sz w:val="30"/>
          <w:szCs w:val="36"/>
        </w:rPr>
        <w:t>___</w:t>
      </w:r>
    </w:p>
    <w:p w:rsidR="00BD3AD6" w:rsidRPr="00292CEB" w:rsidRDefault="00BD3AD6" w:rsidP="00BD3AD6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22"/>
        </w:rPr>
      </w:pPr>
    </w:p>
    <w:p w:rsidR="00BD3AD6" w:rsidRPr="00292CEB" w:rsidRDefault="00BD3AD6" w:rsidP="00BD3AD6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22"/>
        </w:rPr>
        <w:sectPr w:rsidR="00BD3AD6" w:rsidRPr="00292CEB" w:rsidSect="000D632F">
          <w:headerReference w:type="default" r:id="rId8"/>
          <w:footerReference w:type="default" r:id="rId9"/>
          <w:type w:val="continuous"/>
          <w:pgSz w:w="11906" w:h="16838"/>
          <w:pgMar w:top="1134" w:right="1134" w:bottom="567" w:left="1304" w:header="720" w:footer="720" w:gutter="0"/>
          <w:cols w:space="720"/>
        </w:sectPr>
      </w:pPr>
    </w:p>
    <w:p w:rsidR="00BD3AD6" w:rsidRDefault="00BD3AD6" w:rsidP="00BD3AD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STAATLICHE BERUFSFACHSCHULE</w:t>
      </w:r>
    </w:p>
    <w:p w:rsidR="00BD3AD6" w:rsidRDefault="00F5348A" w:rsidP="008E38BC">
      <w:p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04395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="00304395">
        <w:rPr>
          <w:rFonts w:ascii="Arial" w:hAnsi="Arial" w:cs="Arial"/>
        </w:rPr>
        <w:instrText xml:space="preserve"> FORMCHECKBOX </w:instrText>
      </w:r>
      <w:r w:rsidR="00CD22EB">
        <w:rPr>
          <w:rFonts w:ascii="Arial" w:hAnsi="Arial" w:cs="Arial"/>
        </w:rPr>
      </w:r>
      <w:r w:rsidR="00CD22EB">
        <w:rPr>
          <w:rFonts w:ascii="Arial" w:hAnsi="Arial" w:cs="Arial"/>
        </w:rPr>
        <w:fldChar w:fldCharType="separate"/>
      </w:r>
      <w:r w:rsidR="00304395">
        <w:rPr>
          <w:rFonts w:ascii="Arial" w:hAnsi="Arial" w:cs="Arial"/>
        </w:rPr>
        <w:fldChar w:fldCharType="end"/>
      </w:r>
      <w:bookmarkEnd w:id="0"/>
      <w:r w:rsidR="00BD3AD6">
        <w:rPr>
          <w:rFonts w:ascii="Arial" w:hAnsi="Arial" w:cs="Arial"/>
        </w:rPr>
        <w:t xml:space="preserve"> </w:t>
      </w:r>
      <w:r w:rsidR="008E38BC">
        <w:rPr>
          <w:rFonts w:ascii="Arial" w:hAnsi="Arial" w:cs="Arial"/>
        </w:rPr>
        <w:tab/>
      </w:r>
      <w:r w:rsidR="00BD3AD6">
        <w:rPr>
          <w:rFonts w:ascii="Arial" w:hAnsi="Arial" w:cs="Arial"/>
        </w:rPr>
        <w:t>für Kinderpflege</w:t>
      </w:r>
    </w:p>
    <w:p w:rsidR="00A75A70" w:rsidRDefault="00A75A70" w:rsidP="006F3B6A">
      <w:pPr>
        <w:autoSpaceDE w:val="0"/>
        <w:autoSpaceDN w:val="0"/>
        <w:adjustRightInd w:val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CD22EB">
        <w:rPr>
          <w:rFonts w:ascii="Arial" w:hAnsi="Arial" w:cs="Arial"/>
        </w:rPr>
      </w:r>
      <w:r w:rsidR="00CD22EB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für Kinderpflege </w:t>
      </w:r>
      <w:r w:rsidRPr="0008429E">
        <w:rPr>
          <w:rFonts w:ascii="Arial" w:hAnsi="Arial" w:cs="Arial"/>
        </w:rPr>
        <w:t>mit integriertem Praxisanteil (KiPrax)</w:t>
      </w:r>
    </w:p>
    <w:p w:rsidR="00BD3AD6" w:rsidRDefault="00F5348A" w:rsidP="006F3B6A">
      <w:pPr>
        <w:autoSpaceDE w:val="0"/>
        <w:autoSpaceDN w:val="0"/>
        <w:adjustRightInd w:val="0"/>
        <w:spacing w:before="100" w:line="360" w:lineRule="auto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02A7C">
        <w:rPr>
          <w:rFonts w:ascii="Arial" w:hAnsi="Arial" w:cs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="00602A7C">
        <w:rPr>
          <w:rFonts w:ascii="Arial" w:hAnsi="Arial" w:cs="Arial"/>
        </w:rPr>
        <w:instrText xml:space="preserve"> FORMCHECKBOX </w:instrText>
      </w:r>
      <w:r w:rsidR="00CD22EB">
        <w:rPr>
          <w:rFonts w:ascii="Arial" w:hAnsi="Arial" w:cs="Arial"/>
        </w:rPr>
      </w:r>
      <w:r w:rsidR="00CD22EB">
        <w:rPr>
          <w:rFonts w:ascii="Arial" w:hAnsi="Arial" w:cs="Arial"/>
        </w:rPr>
        <w:fldChar w:fldCharType="separate"/>
      </w:r>
      <w:r w:rsidR="00602A7C">
        <w:rPr>
          <w:rFonts w:ascii="Arial" w:hAnsi="Arial" w:cs="Arial"/>
        </w:rPr>
        <w:fldChar w:fldCharType="end"/>
      </w:r>
      <w:bookmarkEnd w:id="1"/>
      <w:r w:rsidR="00BD3AD6">
        <w:rPr>
          <w:rFonts w:ascii="Arial" w:hAnsi="Arial" w:cs="Arial"/>
        </w:rPr>
        <w:t xml:space="preserve"> </w:t>
      </w:r>
      <w:r w:rsidR="008E38BC">
        <w:rPr>
          <w:rFonts w:ascii="Arial" w:hAnsi="Arial" w:cs="Arial"/>
        </w:rPr>
        <w:tab/>
      </w:r>
      <w:r w:rsidR="00BD3AD6">
        <w:rPr>
          <w:rFonts w:ascii="Arial" w:hAnsi="Arial" w:cs="Arial"/>
        </w:rPr>
        <w:t>für Sozialpflege</w:t>
      </w:r>
    </w:p>
    <w:p w:rsidR="008E38BC" w:rsidRDefault="00F5348A" w:rsidP="008E38BC">
      <w:p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02A7C">
        <w:rPr>
          <w:rFonts w:ascii="Arial" w:hAnsi="Arial" w:cs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 w:rsidR="00602A7C">
        <w:rPr>
          <w:rFonts w:ascii="Arial" w:hAnsi="Arial" w:cs="Arial"/>
        </w:rPr>
        <w:instrText xml:space="preserve"> FORMCHECKBOX </w:instrText>
      </w:r>
      <w:r w:rsidR="00CD22EB">
        <w:rPr>
          <w:rFonts w:ascii="Arial" w:hAnsi="Arial" w:cs="Arial"/>
        </w:rPr>
      </w:r>
      <w:r w:rsidR="00CD22EB">
        <w:rPr>
          <w:rFonts w:ascii="Arial" w:hAnsi="Arial" w:cs="Arial"/>
        </w:rPr>
        <w:fldChar w:fldCharType="separate"/>
      </w:r>
      <w:r w:rsidR="00602A7C">
        <w:rPr>
          <w:rFonts w:ascii="Arial" w:hAnsi="Arial" w:cs="Arial"/>
        </w:rPr>
        <w:fldChar w:fldCharType="end"/>
      </w:r>
      <w:bookmarkEnd w:id="2"/>
      <w:r w:rsidR="00BD3AD6">
        <w:rPr>
          <w:rFonts w:ascii="Arial" w:hAnsi="Arial" w:cs="Arial"/>
        </w:rPr>
        <w:t xml:space="preserve"> </w:t>
      </w:r>
      <w:r w:rsidR="008E38BC">
        <w:rPr>
          <w:rFonts w:ascii="Arial" w:hAnsi="Arial" w:cs="Arial"/>
        </w:rPr>
        <w:tab/>
      </w:r>
      <w:r w:rsidR="00BD3AD6">
        <w:rPr>
          <w:rFonts w:ascii="Arial" w:hAnsi="Arial" w:cs="Arial"/>
        </w:rPr>
        <w:t xml:space="preserve">für </w:t>
      </w:r>
      <w:r w:rsidR="008E38BC">
        <w:rPr>
          <w:rFonts w:ascii="Arial" w:hAnsi="Arial" w:cs="Arial"/>
        </w:rPr>
        <w:t xml:space="preserve">Ernährung und Versorgung </w:t>
      </w:r>
    </w:p>
    <w:p w:rsidR="00A75A70" w:rsidRPr="00444ED6" w:rsidRDefault="00A75A70" w:rsidP="008E38BC">
      <w:pPr>
        <w:autoSpaceDE w:val="0"/>
        <w:autoSpaceDN w:val="0"/>
        <w:adjustRightInd w:val="0"/>
        <w:ind w:left="426" w:hanging="426"/>
        <w:rPr>
          <w:rFonts w:ascii="Arial" w:hAnsi="Arial" w:cs="Arial"/>
          <w:sz w:val="6"/>
          <w:szCs w:val="6"/>
        </w:rPr>
      </w:pPr>
    </w:p>
    <w:p w:rsidR="00444ED6" w:rsidRPr="00444ED6" w:rsidRDefault="00444ED6" w:rsidP="00BD3AD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6"/>
          <w:szCs w:val="6"/>
        </w:rPr>
      </w:pPr>
    </w:p>
    <w:p w:rsidR="00BD3AD6" w:rsidRDefault="00BD3AD6" w:rsidP="00BD3AD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STAATLICHE BERUFSSCHULE</w:t>
      </w:r>
    </w:p>
    <w:p w:rsidR="00BD3AD6" w:rsidRDefault="00F5348A" w:rsidP="00F5348A">
      <w:pPr>
        <w:autoSpaceDE w:val="0"/>
        <w:autoSpaceDN w:val="0"/>
        <w:adjustRightInd w:val="0"/>
        <w:spacing w:line="360" w:lineRule="auto"/>
        <w:ind w:right="-144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02A7C">
        <w:rPr>
          <w:rFonts w:ascii="Arial" w:hAnsi="Arial" w:cs="Arial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Kontrollkästchen4"/>
      <w:r w:rsidR="00602A7C">
        <w:rPr>
          <w:rFonts w:ascii="Arial" w:hAnsi="Arial" w:cs="Arial"/>
        </w:rPr>
        <w:instrText xml:space="preserve"> FORMCHECKBOX </w:instrText>
      </w:r>
      <w:r w:rsidR="00CD22EB">
        <w:rPr>
          <w:rFonts w:ascii="Arial" w:hAnsi="Arial" w:cs="Arial"/>
        </w:rPr>
      </w:r>
      <w:r w:rsidR="00CD22EB">
        <w:rPr>
          <w:rFonts w:ascii="Arial" w:hAnsi="Arial" w:cs="Arial"/>
        </w:rPr>
        <w:fldChar w:fldCharType="separate"/>
      </w:r>
      <w:r w:rsidR="00602A7C">
        <w:rPr>
          <w:rFonts w:ascii="Arial" w:hAnsi="Arial" w:cs="Arial"/>
        </w:rPr>
        <w:fldChar w:fldCharType="end"/>
      </w:r>
      <w:bookmarkEnd w:id="3"/>
      <w:r w:rsidR="00BD3AD6">
        <w:rPr>
          <w:rFonts w:ascii="Arial" w:hAnsi="Arial" w:cs="Arial"/>
        </w:rPr>
        <w:t xml:space="preserve"> </w:t>
      </w:r>
      <w:r w:rsidR="00E753C5">
        <w:rPr>
          <w:rFonts w:ascii="Arial" w:hAnsi="Arial" w:cs="Arial"/>
        </w:rPr>
        <w:t>Berufsgrundschuljahr Agrarwirtschaft (Landwirt)</w:t>
      </w:r>
    </w:p>
    <w:p w:rsidR="00BD3AD6" w:rsidRDefault="00F5348A" w:rsidP="00F5348A">
      <w:pPr>
        <w:autoSpaceDE w:val="0"/>
        <w:autoSpaceDN w:val="0"/>
        <w:adjustRightInd w:val="0"/>
        <w:spacing w:line="360" w:lineRule="auto"/>
        <w:ind w:right="-144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bookmarkStart w:id="4" w:name="_GoBack"/>
      <w:r w:rsidR="00602A7C">
        <w:rPr>
          <w:rFonts w:ascii="Arial" w:hAnsi="Arial" w:cs="Arial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Kontrollkästchen5"/>
      <w:r w:rsidR="00602A7C">
        <w:rPr>
          <w:rFonts w:ascii="Arial" w:hAnsi="Arial" w:cs="Arial"/>
        </w:rPr>
        <w:instrText xml:space="preserve"> FORMCHECKBOX </w:instrText>
      </w:r>
      <w:r w:rsidR="00CD22EB">
        <w:rPr>
          <w:rFonts w:ascii="Arial" w:hAnsi="Arial" w:cs="Arial"/>
        </w:rPr>
      </w:r>
      <w:r w:rsidR="00CD22EB">
        <w:rPr>
          <w:rFonts w:ascii="Arial" w:hAnsi="Arial" w:cs="Arial"/>
        </w:rPr>
        <w:fldChar w:fldCharType="separate"/>
      </w:r>
      <w:r w:rsidR="00602A7C">
        <w:rPr>
          <w:rFonts w:ascii="Arial" w:hAnsi="Arial" w:cs="Arial"/>
        </w:rPr>
        <w:fldChar w:fldCharType="end"/>
      </w:r>
      <w:bookmarkEnd w:id="5"/>
      <w:bookmarkEnd w:id="4"/>
      <w:r w:rsidR="00BD3AD6">
        <w:rPr>
          <w:rFonts w:ascii="Arial" w:hAnsi="Arial" w:cs="Arial"/>
        </w:rPr>
        <w:t xml:space="preserve"> </w:t>
      </w:r>
      <w:r w:rsidR="00E753C5">
        <w:rPr>
          <w:rFonts w:ascii="Arial" w:hAnsi="Arial" w:cs="Arial"/>
        </w:rPr>
        <w:t xml:space="preserve">Vorklasse zum Berufsintegrationsjahr </w:t>
      </w:r>
      <w:r w:rsidR="00E753C5">
        <w:rPr>
          <w:rFonts w:ascii="Arial" w:hAnsi="Arial" w:cs="Arial"/>
        </w:rPr>
        <w:br/>
        <w:t xml:space="preserve">    </w:t>
      </w:r>
      <w:proofErr w:type="gramStart"/>
      <w:r w:rsidR="00E753C5">
        <w:rPr>
          <w:rFonts w:ascii="Arial" w:hAnsi="Arial" w:cs="Arial"/>
        </w:rPr>
        <w:t xml:space="preserve">   (</w:t>
      </w:r>
      <w:proofErr w:type="gramEnd"/>
      <w:r w:rsidR="00E753C5">
        <w:rPr>
          <w:rFonts w:ascii="Arial" w:hAnsi="Arial" w:cs="Arial"/>
        </w:rPr>
        <w:t>Asylbewerber und</w:t>
      </w:r>
      <w:r w:rsidR="00E753C5" w:rsidRPr="00F874C9">
        <w:rPr>
          <w:rFonts w:ascii="Arial" w:hAnsi="Arial" w:cs="Arial"/>
        </w:rPr>
        <w:t xml:space="preserve"> </w:t>
      </w:r>
      <w:r w:rsidR="00E753C5">
        <w:rPr>
          <w:rFonts w:ascii="Arial" w:hAnsi="Arial" w:cs="Arial"/>
        </w:rPr>
        <w:t>Flüchtlinge)</w:t>
      </w:r>
      <w:r w:rsidR="00E753C5">
        <w:rPr>
          <w:rFonts w:ascii="Arial" w:hAnsi="Arial" w:cs="Arial"/>
        </w:rPr>
        <w:br/>
      </w:r>
    </w:p>
    <w:p w:rsidR="00BD3AD6" w:rsidRDefault="00F874C9" w:rsidP="00F874C9">
      <w:pPr>
        <w:autoSpaceDE w:val="0"/>
        <w:autoSpaceDN w:val="0"/>
        <w:adjustRightInd w:val="0"/>
        <w:ind w:left="426" w:right="-144" w:hanging="426"/>
        <w:rPr>
          <w:rFonts w:ascii="Arial" w:hAnsi="Arial" w:cs="Arial"/>
          <w:sz w:val="16"/>
          <w:szCs w:val="16"/>
        </w:rPr>
        <w:sectPr w:rsidR="00BD3AD6" w:rsidSect="001F09E9">
          <w:type w:val="continuous"/>
          <w:pgSz w:w="11906" w:h="16838"/>
          <w:pgMar w:top="1134" w:right="1134" w:bottom="567" w:left="1304" w:header="720" w:footer="720" w:gutter="0"/>
          <w:cols w:num="2" w:space="720" w:equalWidth="0">
            <w:col w:w="3799" w:space="142"/>
            <w:col w:w="5527"/>
          </w:cols>
        </w:sectPr>
      </w:pPr>
      <w:r w:rsidRPr="00F874C9">
        <w:rPr>
          <w:rFonts w:ascii="Arial" w:hAnsi="Arial" w:cs="Arial"/>
          <w:sz w:val="6"/>
        </w:rPr>
        <w:br/>
      </w:r>
      <w:r w:rsidR="00A75A70">
        <w:rPr>
          <w:rFonts w:ascii="Arial" w:hAnsi="Arial" w:cs="Arial"/>
          <w:sz w:val="16"/>
          <w:szCs w:val="16"/>
        </w:rPr>
        <w:tab/>
      </w:r>
      <w:r w:rsidR="00A75A70">
        <w:rPr>
          <w:rFonts w:ascii="Arial" w:hAnsi="Arial" w:cs="Arial"/>
          <w:sz w:val="16"/>
          <w:szCs w:val="16"/>
        </w:rPr>
        <w:tab/>
      </w:r>
      <w:r w:rsidR="005B313A">
        <w:rPr>
          <w:rFonts w:ascii="Arial" w:hAnsi="Arial" w:cs="Arial"/>
          <w:sz w:val="16"/>
          <w:szCs w:val="16"/>
        </w:rPr>
        <w:t>(Bitte ankreuzen!)</w:t>
      </w:r>
    </w:p>
    <w:p w:rsidR="00BD3AD6" w:rsidRPr="00422DCE" w:rsidRDefault="00BD3AD6" w:rsidP="00422DCE">
      <w:pPr>
        <w:tabs>
          <w:tab w:val="left" w:pos="1701"/>
          <w:tab w:val="left" w:pos="2835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12"/>
        </w:rPr>
      </w:pPr>
      <w:r>
        <w:rPr>
          <w:rFonts w:ascii="Arial" w:hAnsi="Arial" w:cs="Arial"/>
          <w:b/>
          <w:bCs/>
        </w:rPr>
        <w:t>BEWERBER</w:t>
      </w:r>
      <w:r w:rsidR="004620C6">
        <w:rPr>
          <w:rFonts w:ascii="Arial" w:hAnsi="Arial" w:cs="Arial"/>
          <w:b/>
          <w:bCs/>
        </w:rPr>
        <w:t>/IN</w:t>
      </w:r>
      <w:r w:rsidR="001E638C">
        <w:rPr>
          <w:rFonts w:ascii="Arial" w:hAnsi="Arial" w:cs="Arial"/>
          <w:b/>
          <w:bCs/>
        </w:rPr>
        <w:tab/>
      </w:r>
      <w:r w:rsidR="00422DCE" w:rsidRPr="00422DCE">
        <w:rPr>
          <w:rFonts w:ascii="Arial" w:hAnsi="Arial" w:cs="Arial"/>
          <w:b/>
          <w:sz w:val="1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422DCE" w:rsidRPr="00422DCE">
        <w:rPr>
          <w:rFonts w:ascii="Arial" w:hAnsi="Arial" w:cs="Arial"/>
          <w:b/>
          <w:sz w:val="16"/>
        </w:rPr>
        <w:instrText xml:space="preserve"> FORMCHECKBOX </w:instrText>
      </w:r>
      <w:r w:rsidR="00CD22EB">
        <w:rPr>
          <w:rFonts w:ascii="Arial" w:hAnsi="Arial" w:cs="Arial"/>
          <w:b/>
          <w:sz w:val="16"/>
        </w:rPr>
      </w:r>
      <w:r w:rsidR="00CD22EB">
        <w:rPr>
          <w:rFonts w:ascii="Arial" w:hAnsi="Arial" w:cs="Arial"/>
          <w:b/>
          <w:sz w:val="16"/>
        </w:rPr>
        <w:fldChar w:fldCharType="separate"/>
      </w:r>
      <w:r w:rsidR="00422DCE" w:rsidRPr="00422DCE">
        <w:rPr>
          <w:rFonts w:ascii="Arial" w:hAnsi="Arial" w:cs="Arial"/>
          <w:b/>
          <w:sz w:val="16"/>
        </w:rPr>
        <w:fldChar w:fldCharType="end"/>
      </w:r>
      <w:r w:rsidR="00422DCE" w:rsidRPr="00422DCE">
        <w:rPr>
          <w:rFonts w:ascii="Arial" w:hAnsi="Arial" w:cs="Arial"/>
          <w:b/>
          <w:sz w:val="16"/>
        </w:rPr>
        <w:t xml:space="preserve"> </w:t>
      </w:r>
      <w:r w:rsidR="00F57E99">
        <w:rPr>
          <w:rFonts w:ascii="Arial" w:hAnsi="Arial" w:cs="Arial"/>
          <w:b/>
          <w:sz w:val="16"/>
        </w:rPr>
        <w:t>männlich</w:t>
      </w:r>
      <w:r w:rsidR="00422DCE" w:rsidRPr="00422DCE">
        <w:rPr>
          <w:rFonts w:ascii="Arial" w:hAnsi="Arial" w:cs="Arial"/>
          <w:b/>
          <w:sz w:val="16"/>
        </w:rPr>
        <w:tab/>
      </w:r>
      <w:r w:rsidR="00422DCE" w:rsidRPr="00422DCE">
        <w:rPr>
          <w:rFonts w:ascii="Arial" w:hAnsi="Arial" w:cs="Arial"/>
          <w:b/>
          <w:sz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22DCE" w:rsidRPr="00422DCE">
        <w:rPr>
          <w:rFonts w:ascii="Arial" w:hAnsi="Arial" w:cs="Arial"/>
          <w:b/>
          <w:sz w:val="16"/>
        </w:rPr>
        <w:instrText xml:space="preserve"> FORMCHECKBOX </w:instrText>
      </w:r>
      <w:r w:rsidR="00CD22EB">
        <w:rPr>
          <w:rFonts w:ascii="Arial" w:hAnsi="Arial" w:cs="Arial"/>
          <w:b/>
          <w:sz w:val="16"/>
        </w:rPr>
      </w:r>
      <w:r w:rsidR="00CD22EB">
        <w:rPr>
          <w:rFonts w:ascii="Arial" w:hAnsi="Arial" w:cs="Arial"/>
          <w:b/>
          <w:sz w:val="16"/>
        </w:rPr>
        <w:fldChar w:fldCharType="separate"/>
      </w:r>
      <w:r w:rsidR="00422DCE" w:rsidRPr="00422DCE">
        <w:rPr>
          <w:rFonts w:ascii="Arial" w:hAnsi="Arial" w:cs="Arial"/>
          <w:b/>
          <w:sz w:val="16"/>
        </w:rPr>
        <w:fldChar w:fldCharType="end"/>
      </w:r>
      <w:r w:rsidR="00422DCE" w:rsidRPr="00422DCE">
        <w:rPr>
          <w:rFonts w:ascii="Arial" w:hAnsi="Arial" w:cs="Arial"/>
          <w:b/>
          <w:sz w:val="16"/>
        </w:rPr>
        <w:t xml:space="preserve"> </w:t>
      </w:r>
      <w:r w:rsidR="00F57E99">
        <w:rPr>
          <w:rFonts w:ascii="Arial" w:hAnsi="Arial" w:cs="Arial"/>
          <w:b/>
          <w:sz w:val="16"/>
        </w:rPr>
        <w:t>weiblic</w:t>
      </w:r>
      <w:r w:rsidR="00951B15">
        <w:rPr>
          <w:rFonts w:ascii="Arial" w:hAnsi="Arial" w:cs="Arial"/>
          <w:b/>
          <w:sz w:val="16"/>
        </w:rPr>
        <w:t xml:space="preserve">h     </w:t>
      </w:r>
      <w:r w:rsidR="00F57E99" w:rsidRPr="00422DCE">
        <w:rPr>
          <w:rFonts w:ascii="Arial" w:hAnsi="Arial" w:cs="Arial"/>
          <w:b/>
          <w:sz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7E99" w:rsidRPr="00422DCE">
        <w:rPr>
          <w:rFonts w:ascii="Arial" w:hAnsi="Arial" w:cs="Arial"/>
          <w:b/>
          <w:sz w:val="16"/>
        </w:rPr>
        <w:instrText xml:space="preserve"> FORMCHECKBOX </w:instrText>
      </w:r>
      <w:r w:rsidR="00CD22EB">
        <w:rPr>
          <w:rFonts w:ascii="Arial" w:hAnsi="Arial" w:cs="Arial"/>
          <w:b/>
          <w:sz w:val="16"/>
        </w:rPr>
      </w:r>
      <w:r w:rsidR="00CD22EB">
        <w:rPr>
          <w:rFonts w:ascii="Arial" w:hAnsi="Arial" w:cs="Arial"/>
          <w:b/>
          <w:sz w:val="16"/>
        </w:rPr>
        <w:fldChar w:fldCharType="separate"/>
      </w:r>
      <w:r w:rsidR="00F57E99" w:rsidRPr="00422DCE">
        <w:rPr>
          <w:rFonts w:ascii="Arial" w:hAnsi="Arial" w:cs="Arial"/>
          <w:b/>
          <w:sz w:val="16"/>
        </w:rPr>
        <w:fldChar w:fldCharType="end"/>
      </w:r>
      <w:r w:rsidR="00F57E99" w:rsidRPr="00422DCE">
        <w:rPr>
          <w:rFonts w:ascii="Arial" w:hAnsi="Arial" w:cs="Arial"/>
          <w:b/>
          <w:sz w:val="16"/>
        </w:rPr>
        <w:t xml:space="preserve"> </w:t>
      </w:r>
      <w:r w:rsidR="00F57E99">
        <w:rPr>
          <w:rFonts w:ascii="Arial" w:hAnsi="Arial" w:cs="Arial"/>
          <w:b/>
          <w:sz w:val="16"/>
        </w:rPr>
        <w:t>divers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2"/>
        <w:gridCol w:w="2278"/>
        <w:gridCol w:w="1556"/>
        <w:gridCol w:w="1573"/>
        <w:gridCol w:w="1749"/>
      </w:tblGrid>
      <w:tr w:rsidR="00BD3AD6" w:rsidRPr="00183D81" w:rsidTr="0065347E">
        <w:trPr>
          <w:trHeight w:hRule="exact" w:val="454"/>
        </w:trPr>
        <w:tc>
          <w:tcPr>
            <w:tcW w:w="4755" w:type="dxa"/>
            <w:gridSpan w:val="2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Familienname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6" w:name="Text1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4929" w:type="dxa"/>
            <w:gridSpan w:val="3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Vorname / n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7" w:name="Text2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7"/>
          </w:p>
        </w:tc>
      </w:tr>
      <w:tr w:rsidR="00BD3AD6" w:rsidRPr="00183D81" w:rsidTr="0065347E">
        <w:trPr>
          <w:trHeight w:hRule="exact" w:val="454"/>
        </w:trPr>
        <w:tc>
          <w:tcPr>
            <w:tcW w:w="2380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Geburtsdatum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2375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Geburtsort / Land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9" w:name="Text4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585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Religion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0" w:name="Text5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595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Familienstand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749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Staatsangehörigkeit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2"/>
          </w:p>
        </w:tc>
      </w:tr>
      <w:tr w:rsidR="004E3B63" w:rsidRPr="00183D81" w:rsidTr="0065347E">
        <w:trPr>
          <w:trHeight w:hRule="exact" w:val="454"/>
        </w:trPr>
        <w:tc>
          <w:tcPr>
            <w:tcW w:w="4755" w:type="dxa"/>
            <w:gridSpan w:val="2"/>
          </w:tcPr>
          <w:p w:rsidR="004E3B63" w:rsidRPr="00183D81" w:rsidRDefault="004E3B63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Straße</w:t>
            </w:r>
          </w:p>
          <w:p w:rsidR="004E3B63" w:rsidRPr="00183D81" w:rsidRDefault="004E3B63" w:rsidP="00183D81">
            <w:pPr>
              <w:tabs>
                <w:tab w:val="center" w:pos="4734"/>
                <w:tab w:val="left" w:pos="6385"/>
              </w:tabs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3" w:name="Text8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1588" w:type="dxa"/>
          </w:tcPr>
          <w:p w:rsidR="004E3B63" w:rsidRPr="00183D81" w:rsidRDefault="004E3B63" w:rsidP="00183D81">
            <w:pPr>
              <w:autoSpaceDE w:val="0"/>
              <w:autoSpaceDN w:val="0"/>
              <w:adjustRightInd w:val="0"/>
              <w:spacing w:line="360" w:lineRule="auto"/>
              <w:ind w:left="3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Postleitzahl</w:t>
            </w:r>
          </w:p>
          <w:p w:rsidR="004E3B63" w:rsidRPr="00183D81" w:rsidRDefault="004E3B63" w:rsidP="00183D81">
            <w:pPr>
              <w:tabs>
                <w:tab w:val="center" w:pos="4734"/>
                <w:tab w:val="left" w:pos="6385"/>
              </w:tabs>
              <w:autoSpaceDE w:val="0"/>
              <w:autoSpaceDN w:val="0"/>
              <w:adjustRightInd w:val="0"/>
              <w:spacing w:line="360" w:lineRule="auto"/>
              <w:ind w:left="3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4" w:name="Text30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3341" w:type="dxa"/>
            <w:gridSpan w:val="2"/>
          </w:tcPr>
          <w:p w:rsidR="004E3B63" w:rsidRPr="00183D81" w:rsidRDefault="004E3B63" w:rsidP="00183D81">
            <w:pPr>
              <w:autoSpaceDE w:val="0"/>
              <w:autoSpaceDN w:val="0"/>
              <w:adjustRightInd w:val="0"/>
              <w:spacing w:line="360" w:lineRule="auto"/>
              <w:ind w:left="10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Ort</w:t>
            </w:r>
          </w:p>
          <w:p w:rsidR="004E3B63" w:rsidRPr="00183D81" w:rsidRDefault="004E3B63" w:rsidP="00183D81">
            <w:pPr>
              <w:tabs>
                <w:tab w:val="center" w:pos="4734"/>
                <w:tab w:val="left" w:pos="6385"/>
              </w:tabs>
              <w:autoSpaceDE w:val="0"/>
              <w:autoSpaceDN w:val="0"/>
              <w:adjustRightInd w:val="0"/>
              <w:spacing w:line="360" w:lineRule="auto"/>
              <w:ind w:left="1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5" w:name="Text31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5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      </w:t>
            </w:r>
          </w:p>
        </w:tc>
      </w:tr>
      <w:tr w:rsidR="00BD3AD6" w:rsidRPr="00183D81" w:rsidTr="0065347E">
        <w:trPr>
          <w:trHeight w:hRule="exact" w:val="454"/>
        </w:trPr>
        <w:tc>
          <w:tcPr>
            <w:tcW w:w="4755" w:type="dxa"/>
            <w:gridSpan w:val="2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Landkreis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4929" w:type="dxa"/>
            <w:gridSpan w:val="3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Telefon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7"/>
          </w:p>
        </w:tc>
      </w:tr>
    </w:tbl>
    <w:p w:rsidR="00BD3AD6" w:rsidRDefault="00BD3AD6" w:rsidP="0058000B">
      <w:pPr>
        <w:tabs>
          <w:tab w:val="left" w:pos="4757"/>
        </w:tabs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  <w:sectPr w:rsidR="00BD3AD6" w:rsidSect="000C29EC">
          <w:type w:val="continuous"/>
          <w:pgSz w:w="11906" w:h="16838"/>
          <w:pgMar w:top="1418" w:right="1134" w:bottom="567" w:left="1304" w:header="720" w:footer="720" w:gutter="0"/>
          <w:cols w:space="720"/>
        </w:sectPr>
      </w:pPr>
    </w:p>
    <w:p w:rsidR="00BD3AD6" w:rsidRPr="00654A1F" w:rsidRDefault="00BD3AD6" w:rsidP="005B22CD">
      <w:pPr>
        <w:tabs>
          <w:tab w:val="left" w:pos="4757"/>
        </w:tabs>
        <w:autoSpaceDE w:val="0"/>
        <w:autoSpaceDN w:val="0"/>
        <w:adjustRightInd w:val="0"/>
        <w:rPr>
          <w:rFonts w:ascii="Arial" w:hAnsi="Arial" w:cs="Arial"/>
          <w:b/>
          <w:bCs/>
          <w:sz w:val="8"/>
          <w:szCs w:val="8"/>
        </w:rPr>
      </w:pPr>
    </w:p>
    <w:p w:rsidR="00BD3AD6" w:rsidRPr="00BD3AD6" w:rsidRDefault="00BD3AD6" w:rsidP="0009120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  <w:sectPr w:rsidR="00BD3AD6" w:rsidRPr="00BD3AD6" w:rsidSect="00BD3AD6">
          <w:type w:val="continuous"/>
          <w:pgSz w:w="11906" w:h="16838"/>
          <w:pgMar w:top="1418" w:right="1134" w:bottom="567" w:left="1304" w:header="720" w:footer="720" w:gutter="0"/>
          <w:cols w:space="720" w:equalWidth="0">
            <w:col w:w="9468"/>
          </w:cols>
        </w:sectPr>
      </w:pPr>
      <w:r>
        <w:rPr>
          <w:rFonts w:ascii="Arial" w:hAnsi="Arial" w:cs="Arial"/>
          <w:b/>
          <w:bCs/>
        </w:rPr>
        <w:t>ERZIEHUNGSBERECHTIGTE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898"/>
      </w:tblGrid>
      <w:tr w:rsidR="00BD3AD6" w:rsidRPr="00183D81" w:rsidTr="0065347E">
        <w:trPr>
          <w:trHeight w:hRule="exact" w:val="454"/>
        </w:trPr>
        <w:tc>
          <w:tcPr>
            <w:tcW w:w="4786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Name des Vaters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8" w:name="Text11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4898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Name der Mutter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19"/>
          </w:p>
        </w:tc>
      </w:tr>
      <w:tr w:rsidR="00BD3AD6" w:rsidRPr="00183D81" w:rsidTr="0065347E">
        <w:trPr>
          <w:trHeight w:hRule="exact" w:val="454"/>
        </w:trPr>
        <w:tc>
          <w:tcPr>
            <w:tcW w:w="4786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Beruf des Vaters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4898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Beruf der Mutter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1" w:name="Text13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1"/>
          </w:p>
        </w:tc>
      </w:tr>
      <w:tr w:rsidR="00BD3AD6" w:rsidRPr="00183D81" w:rsidTr="0065347E">
        <w:trPr>
          <w:trHeight w:hRule="exact" w:val="454"/>
        </w:trPr>
        <w:tc>
          <w:tcPr>
            <w:tcW w:w="4786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Staatsangehörigkeit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4898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Staatsangehörigkeit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3"/>
          </w:p>
        </w:tc>
      </w:tr>
      <w:tr w:rsidR="0085627C" w:rsidRPr="00183D81" w:rsidTr="0065347E">
        <w:trPr>
          <w:trHeight w:hRule="exact" w:val="454"/>
        </w:trPr>
        <w:tc>
          <w:tcPr>
            <w:tcW w:w="9684" w:type="dxa"/>
            <w:gridSpan w:val="2"/>
          </w:tcPr>
          <w:p w:rsidR="0085627C" w:rsidRPr="00183D81" w:rsidRDefault="0085627C" w:rsidP="00183D8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sz w:val="16"/>
                <w:szCs w:val="16"/>
              </w:rPr>
              <w:t>Straße                                                                                                Postleitzahl                Ort</w:t>
            </w:r>
          </w:p>
          <w:p w:rsidR="0085627C" w:rsidRPr="00183D81" w:rsidRDefault="0085627C" w:rsidP="00183D81">
            <w:pPr>
              <w:pBdr>
                <w:bar w:val="single" w:sz="4" w:color="auto"/>
              </w:pBdr>
              <w:tabs>
                <w:tab w:val="center" w:pos="4734"/>
              </w:tabs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4" w:name="Text32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4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ab/>
              <w:t xml:space="preserve">                                                 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5" w:name="Text33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5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6" w:name="Text34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6"/>
          </w:p>
          <w:p w:rsidR="001F09E9" w:rsidRPr="00183D81" w:rsidRDefault="001F09E9" w:rsidP="00183D8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183D81">
              <w:rPr>
                <w:rFonts w:ascii="Arial" w:hAnsi="Arial" w:cs="Arial"/>
                <w:sz w:val="16"/>
                <w:szCs w:val="16"/>
              </w:rPr>
              <w:t xml:space="preserve">(Nur ausfüllen, wenn von Schüleradresse </w:t>
            </w:r>
            <w:r w:rsidRPr="00183D81">
              <w:rPr>
                <w:rFonts w:ascii="Arial" w:hAnsi="Arial" w:cs="Arial"/>
                <w:sz w:val="16"/>
                <w:szCs w:val="16"/>
                <w:u w:val="single"/>
              </w:rPr>
              <w:t>abweichend</w:t>
            </w:r>
            <w:r w:rsidRPr="00183D81">
              <w:rPr>
                <w:rFonts w:ascii="Arial" w:hAnsi="Arial" w:cs="Arial"/>
                <w:sz w:val="16"/>
                <w:szCs w:val="16"/>
              </w:rPr>
              <w:t>!)</w:t>
            </w:r>
          </w:p>
        </w:tc>
      </w:tr>
    </w:tbl>
    <w:p w:rsidR="00BD3AD6" w:rsidRPr="00654A1F" w:rsidRDefault="00BD3AD6" w:rsidP="005B22CD">
      <w:pPr>
        <w:rPr>
          <w:rFonts w:ascii="Arial" w:hAnsi="Arial" w:cs="Arial"/>
          <w:sz w:val="8"/>
          <w:szCs w:val="8"/>
        </w:rPr>
      </w:pPr>
    </w:p>
    <w:p w:rsidR="00F5774C" w:rsidRPr="00091203" w:rsidRDefault="004E0B8F" w:rsidP="00091203">
      <w:pPr>
        <w:spacing w:after="60" w:line="259" w:lineRule="auto"/>
        <w:rPr>
          <w:rFonts w:ascii="Arial" w:eastAsia="Calibri" w:hAnsi="Arial" w:cs="Arial"/>
          <w:b/>
          <w:szCs w:val="22"/>
          <w:lang w:eastAsia="en-US"/>
        </w:rPr>
        <w:sectPr w:rsidR="00F5774C" w:rsidRPr="00091203" w:rsidSect="00D46FDD">
          <w:type w:val="continuous"/>
          <w:pgSz w:w="11906" w:h="16838"/>
          <w:pgMar w:top="567" w:right="1134" w:bottom="567" w:left="1304" w:header="720" w:footer="720" w:gutter="0"/>
          <w:cols w:space="720"/>
        </w:sectPr>
      </w:pPr>
      <w:r>
        <w:rPr>
          <w:rFonts w:ascii="Arial" w:eastAsia="Calibri" w:hAnsi="Arial" w:cs="Arial"/>
          <w:b/>
          <w:szCs w:val="22"/>
          <w:lang w:eastAsia="en-US"/>
        </w:rPr>
        <w:t>FÜR DIE AUSBILDUNG HILFREICHE (FREIWILLIGE) ANGABE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8"/>
        <w:gridCol w:w="428"/>
        <w:gridCol w:w="5250"/>
      </w:tblGrid>
      <w:tr w:rsidR="00292CEB" w:rsidRPr="001427CE" w:rsidTr="001427CE">
        <w:trPr>
          <w:trHeight w:hRule="exact" w:val="300"/>
        </w:trPr>
        <w:tc>
          <w:tcPr>
            <w:tcW w:w="9666" w:type="dxa"/>
            <w:gridSpan w:val="3"/>
            <w:shd w:val="clear" w:color="auto" w:fill="auto"/>
            <w:vAlign w:val="center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  <w:t>Als Schule mit „Schulprofil Inklusion“ bieten wir einzelnen Schülerinnen und Schülern Unterstützung an.</w:t>
            </w:r>
          </w:p>
        </w:tc>
      </w:tr>
      <w:tr w:rsidR="00292CEB" w:rsidRPr="001427CE" w:rsidTr="001427CE">
        <w:trPr>
          <w:trHeight w:val="247"/>
        </w:trPr>
        <w:tc>
          <w:tcPr>
            <w:tcW w:w="3988" w:type="dxa"/>
            <w:vMerge w:val="restart"/>
            <w:shd w:val="clear" w:color="auto" w:fill="auto"/>
            <w:vAlign w:val="center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  <w:t>Ich wünsche mir für mich/meine Tochter/meinen Sohn Unterstützung in folgendem Bereich (bitte ankreuzen)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292CEB" w:rsidRPr="001427CE" w:rsidRDefault="00D46FDD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instrText xml:space="preserve"> FORMCHECKBOX </w:instrText>
            </w:r>
            <w:r w:rsidR="00CD22EB">
              <w:rPr>
                <w:rFonts w:ascii="Arial" w:eastAsia="Calibri" w:hAnsi="Arial" w:cs="Arial"/>
                <w:b/>
                <w:sz w:val="16"/>
                <w:szCs w:val="22"/>
              </w:rPr>
            </w:r>
            <w:r w:rsidR="00CD22EB">
              <w:rPr>
                <w:rFonts w:ascii="Arial" w:eastAsia="Calibri" w:hAnsi="Arial" w:cs="Arial"/>
                <w:b/>
                <w:sz w:val="16"/>
                <w:szCs w:val="22"/>
              </w:rPr>
              <w:fldChar w:fldCharType="separate"/>
            </w: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fldChar w:fldCharType="end"/>
            </w:r>
          </w:p>
        </w:tc>
        <w:tc>
          <w:tcPr>
            <w:tcW w:w="5248" w:type="dxa"/>
            <w:shd w:val="clear" w:color="auto" w:fill="auto"/>
            <w:vAlign w:val="center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  <w:t>LRS (Lese-Rechtschreib-Störung)</w:t>
            </w:r>
          </w:p>
        </w:tc>
      </w:tr>
      <w:tr w:rsidR="00292CEB" w:rsidRPr="001427CE" w:rsidTr="001427CE">
        <w:trPr>
          <w:trHeight w:val="245"/>
        </w:trPr>
        <w:tc>
          <w:tcPr>
            <w:tcW w:w="3988" w:type="dxa"/>
            <w:vMerge/>
            <w:shd w:val="clear" w:color="auto" w:fill="auto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92CEB" w:rsidRPr="001427CE" w:rsidRDefault="00D46FDD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instrText xml:space="preserve"> FORMCHECKBOX </w:instrText>
            </w:r>
            <w:r w:rsidR="00CD22EB">
              <w:rPr>
                <w:rFonts w:ascii="Arial" w:eastAsia="Calibri" w:hAnsi="Arial" w:cs="Arial"/>
                <w:b/>
                <w:sz w:val="16"/>
                <w:szCs w:val="22"/>
              </w:rPr>
            </w:r>
            <w:r w:rsidR="00CD22EB">
              <w:rPr>
                <w:rFonts w:ascii="Arial" w:eastAsia="Calibri" w:hAnsi="Arial" w:cs="Arial"/>
                <w:b/>
                <w:sz w:val="16"/>
                <w:szCs w:val="22"/>
              </w:rPr>
              <w:fldChar w:fldCharType="separate"/>
            </w: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fldChar w:fldCharType="end"/>
            </w:r>
          </w:p>
        </w:tc>
        <w:tc>
          <w:tcPr>
            <w:tcW w:w="5248" w:type="dxa"/>
            <w:shd w:val="clear" w:color="auto" w:fill="auto"/>
            <w:vAlign w:val="center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  <w:t>MSD (Mobiler sonderpädagogischer Dienst)</w:t>
            </w:r>
          </w:p>
        </w:tc>
      </w:tr>
      <w:tr w:rsidR="00292CEB" w:rsidRPr="001427CE" w:rsidTr="001427CE">
        <w:trPr>
          <w:trHeight w:val="270"/>
        </w:trPr>
        <w:tc>
          <w:tcPr>
            <w:tcW w:w="3988" w:type="dxa"/>
            <w:vMerge/>
            <w:shd w:val="clear" w:color="auto" w:fill="auto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92CEB" w:rsidRPr="001427CE" w:rsidRDefault="00976EC8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instrText xml:space="preserve"> FORMCHECKBOX </w:instrText>
            </w:r>
            <w:r w:rsidR="00CD22EB">
              <w:rPr>
                <w:rFonts w:ascii="Arial" w:eastAsia="Calibri" w:hAnsi="Arial" w:cs="Arial"/>
                <w:b/>
                <w:sz w:val="16"/>
                <w:szCs w:val="22"/>
              </w:rPr>
            </w:r>
            <w:r w:rsidR="00CD22EB">
              <w:rPr>
                <w:rFonts w:ascii="Arial" w:eastAsia="Calibri" w:hAnsi="Arial" w:cs="Arial"/>
                <w:b/>
                <w:sz w:val="16"/>
                <w:szCs w:val="22"/>
              </w:rPr>
              <w:fldChar w:fldCharType="separate"/>
            </w:r>
            <w:r w:rsidRPr="001427CE">
              <w:rPr>
                <w:rFonts w:ascii="Arial" w:eastAsia="Calibri" w:hAnsi="Arial" w:cs="Arial"/>
                <w:b/>
                <w:sz w:val="16"/>
                <w:szCs w:val="22"/>
              </w:rPr>
              <w:fldChar w:fldCharType="end"/>
            </w:r>
          </w:p>
        </w:tc>
        <w:tc>
          <w:tcPr>
            <w:tcW w:w="5248" w:type="dxa"/>
            <w:shd w:val="clear" w:color="auto" w:fill="auto"/>
            <w:vAlign w:val="center"/>
          </w:tcPr>
          <w:p w:rsidR="00292CEB" w:rsidRPr="001427CE" w:rsidRDefault="00292CEB" w:rsidP="00292CEB">
            <w:pPr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</w:pPr>
            <w:r w:rsidRPr="001427CE">
              <w:rPr>
                <w:rFonts w:ascii="Arial" w:eastAsia="Calibri" w:hAnsi="Arial" w:cs="Arial"/>
                <w:b/>
                <w:sz w:val="16"/>
                <w:szCs w:val="22"/>
                <w:lang w:eastAsia="en-US"/>
              </w:rPr>
              <w:t>sonstiges</w:t>
            </w:r>
          </w:p>
        </w:tc>
      </w:tr>
    </w:tbl>
    <w:p w:rsidR="00292CEB" w:rsidRPr="00654A1F" w:rsidRDefault="00292CEB" w:rsidP="005B22CD">
      <w:pPr>
        <w:rPr>
          <w:rFonts w:ascii="Arial" w:hAnsi="Arial" w:cs="Arial"/>
          <w:sz w:val="12"/>
          <w:szCs w:val="12"/>
        </w:rPr>
      </w:pPr>
    </w:p>
    <w:p w:rsidR="00BD3AD6" w:rsidRDefault="00BD3AD6" w:rsidP="00602A7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BISHER BESUCHTE SCHULEN</w:t>
      </w:r>
    </w:p>
    <w:tbl>
      <w:tblPr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2"/>
        <w:gridCol w:w="3232"/>
        <w:gridCol w:w="3232"/>
      </w:tblGrid>
      <w:tr w:rsidR="00BD3AD6" w:rsidRPr="00183D81" w:rsidTr="00EA3BD6">
        <w:trPr>
          <w:trHeight w:hRule="exact" w:val="454"/>
        </w:trPr>
        <w:tc>
          <w:tcPr>
            <w:tcW w:w="3232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Name und Ort der Schule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7" w:name="Text18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3232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besucht von – bis</w:t>
            </w:r>
          </w:p>
          <w:p w:rsidR="00BD3AD6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8" w:name="Text21"/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end"/>
            </w:r>
            <w:bookmarkEnd w:id="28"/>
            <w:r w:rsidR="00BD3AD6"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  <w:r w:rsidR="001F09E9"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</w:t>
            </w:r>
            <w:r w:rsidR="00BD3AD6"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– 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9" w:name="Text22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9"/>
          </w:p>
        </w:tc>
        <w:tc>
          <w:tcPr>
            <w:tcW w:w="3232" w:type="dxa"/>
          </w:tcPr>
          <w:p w:rsidR="00BD3AD6" w:rsidRPr="00183D81" w:rsidRDefault="00BD3AD6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Schulabschluss</w:t>
            </w:r>
          </w:p>
          <w:p w:rsidR="00602A7C" w:rsidRPr="00183D81" w:rsidRDefault="00602A7C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0" w:name="Text23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30"/>
          </w:p>
        </w:tc>
      </w:tr>
      <w:tr w:rsidR="0065347E" w:rsidRPr="0065347E" w:rsidTr="00EA3BD6">
        <w:trPr>
          <w:trHeight w:hRule="exact" w:val="454"/>
        </w:trPr>
        <w:tc>
          <w:tcPr>
            <w:tcW w:w="3232" w:type="dxa"/>
          </w:tcPr>
          <w:p w:rsidR="0065347E" w:rsidRPr="0065347E" w:rsidRDefault="0065347E" w:rsidP="0065347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Name und Ort der Schule</w:t>
            </w:r>
          </w:p>
          <w:p w:rsidR="0065347E" w:rsidRPr="0065347E" w:rsidRDefault="0065347E" w:rsidP="0065347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3232" w:type="dxa"/>
          </w:tcPr>
          <w:p w:rsidR="0065347E" w:rsidRPr="0065347E" w:rsidRDefault="0065347E" w:rsidP="0065347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besucht von – bis</w:t>
            </w:r>
          </w:p>
          <w:p w:rsidR="0065347E" w:rsidRPr="0065347E" w:rsidRDefault="0065347E" w:rsidP="0065347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–   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3232" w:type="dxa"/>
          </w:tcPr>
          <w:p w:rsidR="0065347E" w:rsidRPr="0065347E" w:rsidRDefault="0065347E" w:rsidP="0065347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Schulabschluss</w:t>
            </w:r>
          </w:p>
          <w:p w:rsidR="0065347E" w:rsidRPr="0065347E" w:rsidRDefault="0065347E" w:rsidP="0065347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t> </w:t>
            </w:r>
            <w:r w:rsidRPr="0065347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tc>
      </w:tr>
      <w:tr w:rsidR="00437415" w:rsidRPr="00183D81" w:rsidTr="00EA3BD6">
        <w:trPr>
          <w:trHeight w:hRule="exact" w:val="454"/>
        </w:trPr>
        <w:tc>
          <w:tcPr>
            <w:tcW w:w="3232" w:type="dxa"/>
          </w:tcPr>
          <w:p w:rsidR="00437415" w:rsidRPr="00183D81" w:rsidRDefault="00437415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Name und Ort der Schule</w:t>
            </w:r>
          </w:p>
          <w:p w:rsidR="00437415" w:rsidRPr="00183D81" w:rsidRDefault="00437415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1" w:name="Text19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3232" w:type="dxa"/>
          </w:tcPr>
          <w:p w:rsidR="00437415" w:rsidRPr="00183D81" w:rsidRDefault="00437415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besucht von – bis</w:t>
            </w:r>
          </w:p>
          <w:p w:rsidR="00437415" w:rsidRPr="00183D81" w:rsidRDefault="00437415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8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8"/>
                <w:szCs w:val="16"/>
              </w:rPr>
              <w:fldChar w:fldCharType="end"/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  <w:r w:rsidR="001F09E9"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–   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3232" w:type="dxa"/>
          </w:tcPr>
          <w:p w:rsidR="00437415" w:rsidRPr="00183D81" w:rsidRDefault="00437415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t>Schulabschluss</w:t>
            </w:r>
          </w:p>
          <w:p w:rsidR="00437415" w:rsidRPr="00183D81" w:rsidRDefault="00437415" w:rsidP="00183D8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2" w:name="Text24"/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="007C2D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 w:rsidRPr="00183D8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32"/>
          </w:p>
        </w:tc>
      </w:tr>
    </w:tbl>
    <w:p w:rsidR="00292CEB" w:rsidRPr="00654A1F" w:rsidRDefault="00292CEB" w:rsidP="00BD3AD6">
      <w:pPr>
        <w:rPr>
          <w:rFonts w:ascii="Arial" w:hAnsi="Arial" w:cs="Arial"/>
          <w:sz w:val="12"/>
          <w:szCs w:val="12"/>
        </w:rPr>
      </w:pPr>
    </w:p>
    <w:p w:rsidR="00BD3AD6" w:rsidRPr="00091203" w:rsidRDefault="00BD3AD6" w:rsidP="00437415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</w:rPr>
      </w:pPr>
      <w:r w:rsidRPr="00091203">
        <w:rPr>
          <w:rFonts w:ascii="Arial" w:hAnsi="Arial" w:cs="Arial"/>
          <w:b/>
          <w:bCs/>
          <w:sz w:val="18"/>
        </w:rPr>
        <w:t>Bitte als Anlage beifügen:</w:t>
      </w:r>
    </w:p>
    <w:p w:rsidR="00BD3AD6" w:rsidRPr="00091203" w:rsidRDefault="00BD3AD6" w:rsidP="00BD3AD6">
      <w:pPr>
        <w:autoSpaceDE w:val="0"/>
        <w:autoSpaceDN w:val="0"/>
        <w:adjustRightInd w:val="0"/>
        <w:rPr>
          <w:rFonts w:ascii="Arial" w:hAnsi="Arial" w:cs="Arial"/>
          <w:sz w:val="18"/>
        </w:rPr>
      </w:pPr>
      <w:r w:rsidRPr="00091203">
        <w:rPr>
          <w:rFonts w:ascii="Arial" w:hAnsi="Arial" w:cs="Arial"/>
          <w:sz w:val="18"/>
        </w:rPr>
        <w:t xml:space="preserve">Zwischenzeugnis oder letztes Zeugnis, tabellarischer Lebenslauf, Lichtbild, </w:t>
      </w:r>
      <w:r w:rsidR="00EF12D6">
        <w:rPr>
          <w:rFonts w:ascii="Arial" w:hAnsi="Arial" w:cs="Arial"/>
          <w:sz w:val="18"/>
        </w:rPr>
        <w:t>Ausweis</w:t>
      </w:r>
      <w:r w:rsidRPr="00091203">
        <w:rPr>
          <w:rFonts w:ascii="Arial" w:hAnsi="Arial" w:cs="Arial"/>
          <w:sz w:val="18"/>
        </w:rPr>
        <w:t xml:space="preserve"> (Kopie)</w:t>
      </w:r>
      <w:r w:rsidR="0085627C" w:rsidRPr="00091203">
        <w:rPr>
          <w:rFonts w:ascii="Arial" w:hAnsi="Arial" w:cs="Arial"/>
          <w:sz w:val="18"/>
        </w:rPr>
        <w:t>,</w:t>
      </w:r>
    </w:p>
    <w:p w:rsidR="005B313A" w:rsidRPr="00091203" w:rsidRDefault="005B313A" w:rsidP="00BD3AD6">
      <w:pPr>
        <w:autoSpaceDE w:val="0"/>
        <w:autoSpaceDN w:val="0"/>
        <w:adjustRightInd w:val="0"/>
        <w:rPr>
          <w:rFonts w:ascii="Arial" w:hAnsi="Arial" w:cs="Arial"/>
          <w:sz w:val="18"/>
        </w:rPr>
      </w:pPr>
      <w:r w:rsidRPr="00091203">
        <w:rPr>
          <w:rFonts w:ascii="Arial" w:hAnsi="Arial" w:cs="Arial"/>
          <w:sz w:val="18"/>
        </w:rPr>
        <w:t>Nachweis berufsbezogener Praktika (Kopie, falls vorhanden)</w:t>
      </w:r>
      <w:r w:rsidR="0088608A" w:rsidRPr="00091203">
        <w:rPr>
          <w:rFonts w:ascii="Arial" w:hAnsi="Arial" w:cs="Arial"/>
          <w:sz w:val="18"/>
        </w:rPr>
        <w:t>.</w:t>
      </w:r>
    </w:p>
    <w:p w:rsidR="005B22CD" w:rsidRPr="00091203" w:rsidRDefault="005B22CD" w:rsidP="00BD3AD6">
      <w:pPr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</w:p>
    <w:p w:rsidR="0085627C" w:rsidRDefault="00BD3AD6" w:rsidP="00BD3AD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Bewerbungsschreiben ist nicht erforderlich. </w:t>
      </w:r>
    </w:p>
    <w:p w:rsidR="00BD3AD6" w:rsidRDefault="00BD3AD6" w:rsidP="00BD3AD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Unterlagen bitte nicht in Prospekthüllen bzw. Mappen oder Heftern abgeben!</w:t>
      </w:r>
    </w:p>
    <w:p w:rsidR="00BD3AD6" w:rsidRDefault="00BD3AD6" w:rsidP="00602A7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:rsidR="00BD3AD6" w:rsidRDefault="00602A7C" w:rsidP="005F3780">
      <w:pPr>
        <w:tabs>
          <w:tab w:val="left" w:pos="4267"/>
          <w:tab w:val="left" w:pos="4691"/>
          <w:tab w:val="left" w:pos="4962"/>
        </w:tabs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33" w:name="Text28"/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 w:rsidR="007C2D3E">
        <w:rPr>
          <w:rFonts w:ascii="Arial" w:hAnsi="Arial" w:cs="Arial"/>
          <w:noProof/>
          <w:sz w:val="16"/>
          <w:szCs w:val="16"/>
        </w:rPr>
        <w:t> </w:t>
      </w:r>
      <w:r w:rsidR="007C2D3E">
        <w:rPr>
          <w:rFonts w:ascii="Arial" w:hAnsi="Arial" w:cs="Arial"/>
          <w:noProof/>
          <w:sz w:val="16"/>
          <w:szCs w:val="16"/>
        </w:rPr>
        <w:t> </w:t>
      </w:r>
      <w:r w:rsidR="007C2D3E">
        <w:rPr>
          <w:rFonts w:ascii="Arial" w:hAnsi="Arial" w:cs="Arial"/>
          <w:noProof/>
          <w:sz w:val="16"/>
          <w:szCs w:val="16"/>
        </w:rPr>
        <w:t> </w:t>
      </w:r>
      <w:r w:rsidR="007C2D3E">
        <w:rPr>
          <w:rFonts w:ascii="Arial" w:hAnsi="Arial" w:cs="Arial"/>
          <w:noProof/>
          <w:sz w:val="16"/>
          <w:szCs w:val="16"/>
        </w:rPr>
        <w:t> </w:t>
      </w:r>
      <w:r w:rsidR="007C2D3E"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  <w:bookmarkEnd w:id="33"/>
      <w:r>
        <w:rPr>
          <w:rFonts w:ascii="Arial" w:hAnsi="Arial" w:cs="Arial"/>
          <w:sz w:val="16"/>
          <w:szCs w:val="16"/>
        </w:rPr>
        <w:tab/>
      </w:r>
    </w:p>
    <w:p w:rsidR="00BD3AD6" w:rsidRDefault="00E753C5" w:rsidP="00BD3AD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6350</wp:posOffset>
                </wp:positionV>
                <wp:extent cx="2581910" cy="3810"/>
                <wp:effectExtent l="0" t="0" r="0" b="0"/>
                <wp:wrapNone/>
                <wp:docPr id="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1910" cy="3810"/>
                        </a:xfrm>
                        <a:custGeom>
                          <a:avLst/>
                          <a:gdLst>
                            <a:gd name="T0" fmla="*/ 0 w 4066"/>
                            <a:gd name="T1" fmla="*/ 0 h 6"/>
                            <a:gd name="T2" fmla="*/ 4066 w 4066"/>
                            <a:gd name="T3" fmla="*/ 6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066" h="6">
                              <a:moveTo>
                                <a:pt x="0" y="0"/>
                              </a:moveTo>
                              <a:lnTo>
                                <a:pt x="4066" y="6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2B096DE" id="Freeform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1.15pt,.5pt,202.15pt,.8pt" coordsize="4066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" filled="f">
                <v:path arrowok="t" o:connecttype="custom" o:connectlocs="0,0;2581910,3810" o:connectangles="0,0"/>
              </v:polyline>
            </w:pict>
          </mc:Fallback>
        </mc:AlternateContent>
      </w:r>
      <w:r w:rsidR="005F3780">
        <w:rPr>
          <w:rFonts w:ascii="Arial" w:hAnsi="Arial" w:cs="Arial"/>
          <w:sz w:val="16"/>
          <w:szCs w:val="16"/>
        </w:rPr>
        <w:t>Ort</w:t>
      </w:r>
      <w:r w:rsidR="001F09E9">
        <w:rPr>
          <w:rFonts w:ascii="Arial" w:hAnsi="Arial" w:cs="Arial"/>
          <w:sz w:val="16"/>
          <w:szCs w:val="16"/>
        </w:rPr>
        <w:t xml:space="preserve">, </w:t>
      </w:r>
      <w:r w:rsidR="005F3780">
        <w:rPr>
          <w:rFonts w:ascii="Arial" w:hAnsi="Arial" w:cs="Arial"/>
          <w:sz w:val="16"/>
          <w:szCs w:val="16"/>
        </w:rPr>
        <w:t>D</w:t>
      </w:r>
      <w:r w:rsidR="00BD3AD6">
        <w:rPr>
          <w:rFonts w:ascii="Arial" w:hAnsi="Arial" w:cs="Arial"/>
          <w:sz w:val="16"/>
          <w:szCs w:val="16"/>
        </w:rPr>
        <w:t>atum</w:t>
      </w:r>
    </w:p>
    <w:p w:rsidR="0088608A" w:rsidRDefault="0088608A" w:rsidP="004620C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4620C6" w:rsidRDefault="00E753C5" w:rsidP="00602A7C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2836545</wp:posOffset>
                </wp:positionH>
                <wp:positionV relativeFrom="paragraph">
                  <wp:posOffset>227330</wp:posOffset>
                </wp:positionV>
                <wp:extent cx="3112770" cy="6350"/>
                <wp:effectExtent l="0" t="0" r="0" b="0"/>
                <wp:wrapNone/>
                <wp:docPr id="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2770" cy="6350"/>
                        </a:xfrm>
                        <a:custGeom>
                          <a:avLst/>
                          <a:gdLst>
                            <a:gd name="T0" fmla="*/ 0 w 4902"/>
                            <a:gd name="T1" fmla="*/ 0 h 10"/>
                            <a:gd name="T2" fmla="*/ 4902 w 4902"/>
                            <a:gd name="T3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02" h="10">
                              <a:moveTo>
                                <a:pt x="0" y="0"/>
                              </a:moveTo>
                              <a:lnTo>
                                <a:pt x="4902" y="1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91C3A4D" id="Freeform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23.35pt,17.9pt,468.45pt,18.4pt" coordsize="490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" filled="f">
                <v:path arrowok="t" o:connecttype="custom" o:connectlocs="0,0;3112770,6350" o:connectangles="0,0"/>
              </v:polyline>
            </w:pict>
          </mc:Fallback>
        </mc:AlternateContent>
      </w:r>
    </w:p>
    <w:p w:rsidR="00BD3AD6" w:rsidRPr="00AC1D29" w:rsidRDefault="00E753C5" w:rsidP="00AC1D2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1905</wp:posOffset>
                </wp:positionV>
                <wp:extent cx="2588895" cy="5080"/>
                <wp:effectExtent l="0" t="0" r="0" b="0"/>
                <wp:wrapNone/>
                <wp:docPr id="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8895" cy="5080"/>
                        </a:xfrm>
                        <a:custGeom>
                          <a:avLst/>
                          <a:gdLst>
                            <a:gd name="T0" fmla="*/ 0 w 4077"/>
                            <a:gd name="T1" fmla="*/ 0 h 8"/>
                            <a:gd name="T2" fmla="*/ 4077 w 4077"/>
                            <a:gd name="T3" fmla="*/ 8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077" h="8">
                              <a:moveTo>
                                <a:pt x="0" y="0"/>
                              </a:moveTo>
                              <a:lnTo>
                                <a:pt x="4077" y="8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1C538B2" id="Freeform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.65pt,.15pt,203.2pt,.55pt" coordsize="407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" filled="f">
                <v:path arrowok="t" o:connecttype="custom" o:connectlocs="0,0;2588895,5080" o:connectangles="0,0"/>
              </v:polyline>
            </w:pict>
          </mc:Fallback>
        </mc:AlternateContent>
      </w:r>
      <w:r w:rsidR="004620C6">
        <w:rPr>
          <w:rFonts w:ascii="Arial" w:hAnsi="Arial" w:cs="Arial"/>
          <w:sz w:val="16"/>
          <w:szCs w:val="16"/>
        </w:rPr>
        <w:t>Unterschrift der Bewerberin</w:t>
      </w:r>
      <w:r w:rsidR="001F09E9">
        <w:rPr>
          <w:rFonts w:ascii="Arial" w:hAnsi="Arial" w:cs="Arial"/>
          <w:sz w:val="16"/>
          <w:szCs w:val="16"/>
        </w:rPr>
        <w:t xml:space="preserve"> </w:t>
      </w:r>
      <w:r w:rsidR="004620C6">
        <w:rPr>
          <w:rFonts w:ascii="Arial" w:hAnsi="Arial" w:cs="Arial"/>
          <w:sz w:val="16"/>
          <w:szCs w:val="16"/>
        </w:rPr>
        <w:t xml:space="preserve">/ des Bewerbers </w:t>
      </w:r>
      <w:r w:rsidR="004620C6">
        <w:rPr>
          <w:rFonts w:ascii="Arial" w:hAnsi="Arial" w:cs="Arial"/>
          <w:sz w:val="16"/>
          <w:szCs w:val="16"/>
        </w:rPr>
        <w:tab/>
      </w:r>
      <w:r w:rsidR="004620C6">
        <w:rPr>
          <w:rFonts w:ascii="Arial" w:hAnsi="Arial" w:cs="Arial"/>
          <w:sz w:val="16"/>
          <w:szCs w:val="16"/>
        </w:rPr>
        <w:tab/>
      </w:r>
      <w:r w:rsidR="005F3780">
        <w:rPr>
          <w:rFonts w:ascii="Arial" w:hAnsi="Arial" w:cs="Arial"/>
          <w:sz w:val="16"/>
          <w:szCs w:val="16"/>
        </w:rPr>
        <w:t xml:space="preserve">      </w:t>
      </w:r>
      <w:r w:rsidR="004620C6">
        <w:rPr>
          <w:rFonts w:ascii="Arial" w:hAnsi="Arial" w:cs="Arial"/>
          <w:sz w:val="16"/>
          <w:szCs w:val="16"/>
        </w:rPr>
        <w:t>Unterschrift der</w:t>
      </w:r>
      <w:r w:rsidR="005F3780">
        <w:rPr>
          <w:rFonts w:ascii="Arial" w:hAnsi="Arial" w:cs="Arial"/>
          <w:sz w:val="16"/>
          <w:szCs w:val="16"/>
        </w:rPr>
        <w:t xml:space="preserve"> Erziehungsberechtigten</w:t>
      </w:r>
      <w:r w:rsidR="001F09E9">
        <w:rPr>
          <w:rFonts w:ascii="Arial" w:hAnsi="Arial" w:cs="Arial"/>
          <w:sz w:val="16"/>
          <w:szCs w:val="16"/>
        </w:rPr>
        <w:t xml:space="preserve"> </w:t>
      </w:r>
      <w:r w:rsidR="005F3780">
        <w:rPr>
          <w:rFonts w:ascii="Arial" w:hAnsi="Arial" w:cs="Arial"/>
          <w:sz w:val="16"/>
          <w:szCs w:val="16"/>
        </w:rPr>
        <w:t xml:space="preserve">/ </w:t>
      </w:r>
      <w:r w:rsidR="004620C6">
        <w:rPr>
          <w:rFonts w:ascii="Arial" w:hAnsi="Arial" w:cs="Arial"/>
          <w:sz w:val="16"/>
          <w:szCs w:val="16"/>
        </w:rPr>
        <w:t>des Erziehungsberechtigen</w:t>
      </w:r>
    </w:p>
    <w:sectPr w:rsidR="00BD3AD6" w:rsidRPr="00AC1D29" w:rsidSect="00D46FDD">
      <w:type w:val="continuous"/>
      <w:pgSz w:w="11906" w:h="16838"/>
      <w:pgMar w:top="567" w:right="1134" w:bottom="567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2EB" w:rsidRDefault="00CD22EB">
      <w:r>
        <w:separator/>
      </w:r>
    </w:p>
  </w:endnote>
  <w:endnote w:type="continuationSeparator" w:id="0">
    <w:p w:rsidR="00CD22EB" w:rsidRDefault="00CD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529" w:rsidRPr="00160529" w:rsidRDefault="00160529">
    <w:pPr>
      <w:pStyle w:val="Fuzeile"/>
      <w:rPr>
        <w:rFonts w:ascii="Arial" w:hAnsi="Arial" w:cs="Arial"/>
        <w:sz w:val="16"/>
      </w:rPr>
    </w:pPr>
    <w:r w:rsidRPr="00160529">
      <w:rPr>
        <w:rFonts w:ascii="Arial" w:hAnsi="Arial" w:cs="Arial"/>
        <w:sz w:val="16"/>
      </w:rPr>
      <w:t xml:space="preserve">Stand </w:t>
    </w:r>
    <w:r w:rsidR="004C4101">
      <w:rPr>
        <w:rFonts w:ascii="Arial" w:hAnsi="Arial" w:cs="Arial"/>
        <w:sz w:val="16"/>
      </w:rPr>
      <w:t>Februar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2EB" w:rsidRDefault="00CD22EB">
      <w:r>
        <w:separator/>
      </w:r>
    </w:p>
  </w:footnote>
  <w:footnote w:type="continuationSeparator" w:id="0">
    <w:p w:rsidR="00CD22EB" w:rsidRDefault="00CD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41" w:rsidRDefault="00CD22EB" w:rsidP="00D23441">
    <w:pPr>
      <w:pStyle w:val="Kopfzeile"/>
      <w:jc w:val="both"/>
      <w:rPr>
        <w:rFonts w:ascii="Arial" w:hAnsi="Arial"/>
        <w:spacing w:val="22"/>
        <w:sz w:val="28"/>
        <w:szCs w:val="28"/>
      </w:rPr>
    </w:pPr>
    <w:r>
      <w:rPr>
        <w:rFonts w:ascii="Arial" w:hAnsi="Arial"/>
        <w:noProof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309.2pt;margin-top:13.9pt;width:165.6pt;height:61.25pt;z-index:251658240">
          <v:imagedata r:id="rId1" o:title=""/>
        </v:shape>
        <o:OLEObject Type="Embed" ProgID="Acrobat.Document.DC" ShapeID="_x0000_s2052" DrawAspect="Content" ObjectID="_1839045668" r:id="rId2"/>
      </w:object>
    </w:r>
    <w:r w:rsidR="00D23441">
      <w:rPr>
        <w:rFonts w:ascii="Arial" w:hAnsi="Arial"/>
        <w:spacing w:val="22"/>
        <w:sz w:val="28"/>
        <w:szCs w:val="28"/>
      </w:rPr>
      <w:t>Staatliches Berufliches Schulzentrum Alfons Goppel Schweinfurt</w:t>
    </w:r>
  </w:p>
  <w:p w:rsidR="002C6D4D" w:rsidRPr="006D3792" w:rsidRDefault="002C6D4D" w:rsidP="00421303">
    <w:pPr>
      <w:pStyle w:val="Kopfzeile"/>
      <w:rPr>
        <w:rFonts w:ascii="Arial" w:hAnsi="Arial"/>
        <w:sz w:val="19"/>
        <w:szCs w:val="21"/>
      </w:rPr>
    </w:pPr>
    <w:r w:rsidRPr="006D3792">
      <w:rPr>
        <w:rFonts w:ascii="Arial" w:hAnsi="Arial"/>
        <w:sz w:val="19"/>
        <w:szCs w:val="21"/>
      </w:rPr>
      <w:t>Staatliche Berufsschule III</w:t>
    </w:r>
  </w:p>
  <w:p w:rsidR="002C6D4D" w:rsidRPr="006D3792" w:rsidRDefault="002C6D4D" w:rsidP="00421303">
    <w:pPr>
      <w:pStyle w:val="Kopfzeile"/>
      <w:rPr>
        <w:rFonts w:ascii="Arial" w:hAnsi="Arial"/>
        <w:sz w:val="19"/>
        <w:szCs w:val="21"/>
      </w:rPr>
    </w:pPr>
    <w:r w:rsidRPr="006D3792">
      <w:rPr>
        <w:rFonts w:ascii="Arial" w:hAnsi="Arial"/>
        <w:sz w:val="19"/>
        <w:szCs w:val="21"/>
      </w:rPr>
      <w:t xml:space="preserve">Staatliche Berufsfachschule für </w:t>
    </w:r>
    <w:r w:rsidR="00B077F0">
      <w:rPr>
        <w:rFonts w:ascii="Arial" w:hAnsi="Arial"/>
        <w:sz w:val="19"/>
        <w:szCs w:val="21"/>
      </w:rPr>
      <w:t>Ernährung und Versorgung</w:t>
    </w:r>
  </w:p>
  <w:p w:rsidR="002C6D4D" w:rsidRPr="006D3792" w:rsidRDefault="002C6D4D" w:rsidP="00421303">
    <w:pPr>
      <w:pStyle w:val="Kopfzeile"/>
      <w:rPr>
        <w:rFonts w:ascii="Arial" w:hAnsi="Arial"/>
        <w:sz w:val="19"/>
        <w:szCs w:val="21"/>
      </w:rPr>
    </w:pPr>
    <w:r w:rsidRPr="006D3792">
      <w:rPr>
        <w:rFonts w:ascii="Arial" w:hAnsi="Arial"/>
        <w:sz w:val="19"/>
        <w:szCs w:val="21"/>
      </w:rPr>
      <w:t>Staatliche Berufsfachschule für Kinderpflege</w:t>
    </w:r>
  </w:p>
  <w:p w:rsidR="002C6D4D" w:rsidRPr="006D3792" w:rsidRDefault="002C6D4D" w:rsidP="00BB2EA0">
    <w:pPr>
      <w:pStyle w:val="Kopfzeile"/>
      <w:tabs>
        <w:tab w:val="clear" w:pos="4536"/>
        <w:tab w:val="clear" w:pos="9072"/>
        <w:tab w:val="center" w:pos="4734"/>
      </w:tabs>
      <w:rPr>
        <w:rFonts w:ascii="Arial" w:hAnsi="Arial"/>
        <w:sz w:val="19"/>
        <w:szCs w:val="21"/>
      </w:rPr>
    </w:pPr>
    <w:r w:rsidRPr="006D3792">
      <w:rPr>
        <w:rFonts w:ascii="Arial" w:hAnsi="Arial"/>
        <w:sz w:val="19"/>
        <w:szCs w:val="21"/>
      </w:rPr>
      <w:t>Staatliche Berufsfachschule für Sozialpflege</w:t>
    </w:r>
  </w:p>
  <w:p w:rsidR="002C6D4D" w:rsidRPr="006D3792" w:rsidRDefault="00E753C5" w:rsidP="00F5348A">
    <w:pPr>
      <w:pStyle w:val="Kopfzeile"/>
      <w:spacing w:line="360" w:lineRule="auto"/>
      <w:rPr>
        <w:rFonts w:ascii="Arial" w:hAnsi="Arial"/>
        <w:sz w:val="19"/>
        <w:szCs w:val="21"/>
      </w:rPr>
    </w:pPr>
    <w:r w:rsidRPr="006D3792">
      <w:rPr>
        <w:rFonts w:ascii="Arial" w:hAnsi="Arial" w:cs="Arial"/>
        <w:noProof/>
        <w:sz w:val="9"/>
        <w:szCs w:val="11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-5080</wp:posOffset>
              </wp:positionH>
              <wp:positionV relativeFrom="paragraph">
                <wp:posOffset>194945</wp:posOffset>
              </wp:positionV>
              <wp:extent cx="6035040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50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75028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15.35pt" to="474.8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M/0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DhPp7M0B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"/>
          </w:pict>
        </mc:Fallback>
      </mc:AlternateContent>
    </w:r>
    <w:r w:rsidR="002C6D4D" w:rsidRPr="006D3792">
      <w:rPr>
        <w:rFonts w:ascii="Arial" w:hAnsi="Arial"/>
        <w:sz w:val="19"/>
        <w:szCs w:val="21"/>
      </w:rPr>
      <w:t xml:space="preserve">Berufsfachschule für </w:t>
    </w:r>
    <w:r w:rsidR="00292CEB">
      <w:rPr>
        <w:rFonts w:ascii="Arial" w:hAnsi="Arial"/>
        <w:sz w:val="19"/>
        <w:szCs w:val="21"/>
      </w:rPr>
      <w:t>P</w:t>
    </w:r>
    <w:r w:rsidR="002C6D4D" w:rsidRPr="006D3792">
      <w:rPr>
        <w:rFonts w:ascii="Arial" w:hAnsi="Arial"/>
        <w:sz w:val="19"/>
        <w:szCs w:val="21"/>
      </w:rPr>
      <w:t xml:space="preserve">flege </w:t>
    </w:r>
    <w:r w:rsidR="006D3792" w:rsidRPr="006D3792">
      <w:rPr>
        <w:rFonts w:ascii="Arial" w:hAnsi="Arial"/>
        <w:sz w:val="19"/>
        <w:szCs w:val="21"/>
      </w:rPr>
      <w:t>der Caritas</w:t>
    </w:r>
    <w:r w:rsidR="006D3792">
      <w:rPr>
        <w:rFonts w:ascii="Arial" w:hAnsi="Arial"/>
        <w:sz w:val="19"/>
        <w:szCs w:val="21"/>
      </w:rPr>
      <w:t>-</w:t>
    </w:r>
    <w:r w:rsidR="006D3792" w:rsidRPr="006D3792">
      <w:rPr>
        <w:rFonts w:ascii="Arial" w:hAnsi="Arial"/>
        <w:sz w:val="19"/>
        <w:szCs w:val="21"/>
      </w:rPr>
      <w:t>Schulen</w:t>
    </w:r>
    <w:r w:rsidR="006D3792">
      <w:rPr>
        <w:rFonts w:ascii="Arial" w:hAnsi="Arial"/>
        <w:sz w:val="19"/>
        <w:szCs w:val="21"/>
      </w:rPr>
      <w:t xml:space="preserve"> gGmbH</w:t>
    </w:r>
  </w:p>
  <w:p w:rsidR="00F5348A" w:rsidRDefault="00F5348A" w:rsidP="00F5348A">
    <w:pPr>
      <w:pStyle w:val="Kopfzeile"/>
      <w:jc w:val="center"/>
      <w:rPr>
        <w:rFonts w:ascii="Arial" w:hAnsi="Arial" w:cs="Arial"/>
        <w:sz w:val="11"/>
        <w:szCs w:val="11"/>
      </w:rPr>
    </w:pPr>
    <w:r w:rsidRPr="00F5348A">
      <w:rPr>
        <w:rFonts w:ascii="Arial" w:hAnsi="Arial" w:cs="Arial"/>
        <w:sz w:val="11"/>
        <w:szCs w:val="11"/>
      </w:rPr>
      <w:t xml:space="preserve">Geschwister-Scholl-Straße 28-32 </w:t>
    </w:r>
    <w:r>
      <w:rPr>
        <w:rFonts w:ascii="Arial" w:hAnsi="Arial" w:cs="Arial"/>
        <w:sz w:val="11"/>
        <w:szCs w:val="11"/>
      </w:rPr>
      <w:t>♦</w:t>
    </w:r>
    <w:r w:rsidRPr="00F5348A">
      <w:rPr>
        <w:rFonts w:ascii="Arial" w:hAnsi="Arial" w:cs="Arial"/>
        <w:sz w:val="11"/>
        <w:szCs w:val="11"/>
      </w:rPr>
      <w:t xml:space="preserve"> 97424 Schweinfurt</w:t>
    </w:r>
    <w:r>
      <w:rPr>
        <w:rFonts w:ascii="Arial" w:hAnsi="Arial" w:cs="Arial"/>
        <w:sz w:val="11"/>
        <w:szCs w:val="11"/>
      </w:rPr>
      <w:t xml:space="preserve"> ♦ </w:t>
    </w:r>
    <w:r w:rsidRPr="00F5348A">
      <w:rPr>
        <w:rFonts w:ascii="Arial" w:hAnsi="Arial" w:cs="Arial"/>
        <w:sz w:val="11"/>
        <w:szCs w:val="11"/>
      </w:rPr>
      <w:t>Telefon:</w:t>
    </w:r>
    <w:r>
      <w:rPr>
        <w:rFonts w:ascii="Arial" w:hAnsi="Arial" w:cs="Arial"/>
        <w:sz w:val="11"/>
        <w:szCs w:val="11"/>
      </w:rPr>
      <w:t xml:space="preserve"> (0 97 21</w:t>
    </w:r>
    <w:proofErr w:type="gramStart"/>
    <w:r>
      <w:rPr>
        <w:rFonts w:ascii="Arial" w:hAnsi="Arial" w:cs="Arial"/>
        <w:sz w:val="11"/>
        <w:szCs w:val="11"/>
      </w:rPr>
      <w:t>)  4</w:t>
    </w:r>
    <w:proofErr w:type="gramEnd"/>
    <w:r>
      <w:rPr>
        <w:rFonts w:ascii="Arial" w:hAnsi="Arial" w:cs="Arial"/>
        <w:sz w:val="11"/>
        <w:szCs w:val="11"/>
      </w:rPr>
      <w:t xml:space="preserve"> 76 98-0 </w:t>
    </w:r>
  </w:p>
  <w:p w:rsidR="00F5348A" w:rsidRPr="00F5348A" w:rsidRDefault="00F5348A" w:rsidP="00F5348A">
    <w:pPr>
      <w:pStyle w:val="Kopfzeile"/>
      <w:jc w:val="center"/>
      <w:rPr>
        <w:rFonts w:ascii="Arial" w:hAnsi="Arial" w:cs="Arial"/>
        <w:sz w:val="11"/>
        <w:szCs w:val="11"/>
        <w:lang w:val="en-GB"/>
      </w:rPr>
    </w:pPr>
    <w:r w:rsidRPr="00F5348A">
      <w:rPr>
        <w:rFonts w:ascii="Arial" w:hAnsi="Arial" w:cs="Arial"/>
        <w:sz w:val="11"/>
        <w:szCs w:val="11"/>
        <w:lang w:val="en-GB"/>
      </w:rPr>
      <w:t xml:space="preserve">E-Mail: </w:t>
    </w:r>
    <w:r w:rsidRPr="00F11B94">
      <w:rPr>
        <w:rFonts w:ascii="Arial" w:hAnsi="Arial" w:cs="Arial"/>
        <w:sz w:val="11"/>
        <w:szCs w:val="11"/>
        <w:lang w:val="en-GB"/>
      </w:rPr>
      <w:t>verwaltung@bsz-schweinfurt.de</w:t>
    </w:r>
    <w:r w:rsidRPr="00F5348A">
      <w:rPr>
        <w:rFonts w:ascii="Arial" w:hAnsi="Arial" w:cs="Arial"/>
        <w:sz w:val="11"/>
        <w:szCs w:val="11"/>
        <w:lang w:val="en-GB"/>
      </w:rPr>
      <w:t xml:space="preserve"> ♦ Homepage: </w:t>
    </w:r>
    <w:r w:rsidRPr="00F11B94">
      <w:rPr>
        <w:rFonts w:ascii="Arial" w:hAnsi="Arial" w:cs="Arial"/>
        <w:sz w:val="11"/>
        <w:szCs w:val="11"/>
        <w:lang w:val="en-GB"/>
      </w:rPr>
      <w:t>www.bsz-schweinfurt.de</w:t>
    </w:r>
    <w:r w:rsidRPr="00F5348A">
      <w:rPr>
        <w:rFonts w:ascii="Arial" w:hAnsi="Arial" w:cs="Arial"/>
        <w:sz w:val="11"/>
        <w:szCs w:val="11"/>
        <w:lang w:val="en-GB"/>
      </w:rPr>
      <w:t xml:space="preserve"> </w:t>
    </w:r>
  </w:p>
  <w:p w:rsidR="00F5348A" w:rsidRPr="00292CEB" w:rsidRDefault="00F5348A">
    <w:pPr>
      <w:pStyle w:val="Kopfzeile"/>
      <w:rPr>
        <w:rFonts w:ascii="Arial" w:hAnsi="Arial" w:cs="Arial"/>
        <w:sz w:val="6"/>
        <w:szCs w:val="16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F096F"/>
    <w:multiLevelType w:val="singleLevel"/>
    <w:tmpl w:val="11CC199C"/>
    <w:lvl w:ilvl="0">
      <w:start w:val="6"/>
      <w:numFmt w:val="bullet"/>
      <w:lvlText w:val="-"/>
      <w:lvlJc w:val="left"/>
      <w:pPr>
        <w:tabs>
          <w:tab w:val="num" w:pos="1755"/>
        </w:tabs>
        <w:ind w:left="1755" w:hanging="360"/>
      </w:pPr>
      <w:rPr>
        <w:rFonts w:ascii="Times New Roman" w:hAnsi="Times New Roman" w:hint="default"/>
      </w:rPr>
    </w:lvl>
  </w:abstractNum>
  <w:abstractNum w:abstractNumId="1" w15:restartNumberingAfterBreak="0">
    <w:nsid w:val="13FA1DFB"/>
    <w:multiLevelType w:val="hybridMultilevel"/>
    <w:tmpl w:val="4704F3EC"/>
    <w:lvl w:ilvl="0" w:tplc="519093D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D1C2C"/>
    <w:multiLevelType w:val="hybridMultilevel"/>
    <w:tmpl w:val="20C8FDFC"/>
    <w:lvl w:ilvl="0" w:tplc="0407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3604028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2BDE2745"/>
    <w:multiLevelType w:val="hybridMultilevel"/>
    <w:tmpl w:val="8474C3B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6351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1923D9F"/>
    <w:multiLevelType w:val="hybridMultilevel"/>
    <w:tmpl w:val="7ECE1950"/>
    <w:lvl w:ilvl="0" w:tplc="63949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291914"/>
    <w:multiLevelType w:val="singleLevel"/>
    <w:tmpl w:val="8EE6B416"/>
    <w:lvl w:ilvl="0">
      <w:start w:val="5"/>
      <w:numFmt w:val="bullet"/>
      <w:lvlText w:val="-"/>
      <w:lvlJc w:val="left"/>
      <w:pPr>
        <w:tabs>
          <w:tab w:val="num" w:pos="1755"/>
        </w:tabs>
        <w:ind w:left="1755" w:hanging="360"/>
      </w:pPr>
      <w:rPr>
        <w:rFonts w:ascii="Times New Roman" w:hAnsi="Times New Roman" w:hint="default"/>
      </w:rPr>
    </w:lvl>
  </w:abstractNum>
  <w:abstractNum w:abstractNumId="7" w15:restartNumberingAfterBreak="0">
    <w:nsid w:val="53EC5BE0"/>
    <w:multiLevelType w:val="hybridMultilevel"/>
    <w:tmpl w:val="DE38CAA6"/>
    <w:lvl w:ilvl="0" w:tplc="954034D8">
      <w:start w:val="3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5B144B1D"/>
    <w:multiLevelType w:val="hybridMultilevel"/>
    <w:tmpl w:val="070CBBF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1FA00FC"/>
    <w:multiLevelType w:val="hybridMultilevel"/>
    <w:tmpl w:val="7670238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107E15"/>
    <w:multiLevelType w:val="singleLevel"/>
    <w:tmpl w:val="861A39EC"/>
    <w:lvl w:ilvl="0">
      <w:start w:val="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2864467"/>
    <w:multiLevelType w:val="hybridMultilevel"/>
    <w:tmpl w:val="C910EED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EA4B8D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76A79E4"/>
    <w:multiLevelType w:val="hybridMultilevel"/>
    <w:tmpl w:val="B71EA6E8"/>
    <w:lvl w:ilvl="0" w:tplc="954034D8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7BD84E0E"/>
    <w:multiLevelType w:val="singleLevel"/>
    <w:tmpl w:val="72CA0DA0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12"/>
  </w:num>
  <w:num w:numId="5">
    <w:abstractNumId w:val="4"/>
  </w:num>
  <w:num w:numId="6">
    <w:abstractNumId w:val="14"/>
  </w:num>
  <w:num w:numId="7">
    <w:abstractNumId w:val="11"/>
  </w:num>
  <w:num w:numId="8">
    <w:abstractNumId w:val="2"/>
  </w:num>
  <w:num w:numId="9">
    <w:abstractNumId w:val="13"/>
  </w:num>
  <w:num w:numId="10">
    <w:abstractNumId w:val="7"/>
  </w:num>
  <w:num w:numId="11">
    <w:abstractNumId w:val="9"/>
  </w:num>
  <w:num w:numId="12">
    <w:abstractNumId w:val="1"/>
  </w:num>
  <w:num w:numId="13">
    <w:abstractNumId w:val="8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/Bfmx1dVBl+p0hwxMjHiZs4thb4ppvKk0qsGcCkMD5eP87/Tjg7yj3NTcgunarQBo1jKHnds7AqTOffjAsB7vA==" w:salt="NENNjzx+3yImnov0M2tOF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039"/>
    <w:rsid w:val="0000195C"/>
    <w:rsid w:val="0000576E"/>
    <w:rsid w:val="0001272D"/>
    <w:rsid w:val="000260D4"/>
    <w:rsid w:val="00061973"/>
    <w:rsid w:val="0007220D"/>
    <w:rsid w:val="00073E73"/>
    <w:rsid w:val="0008242C"/>
    <w:rsid w:val="0008284C"/>
    <w:rsid w:val="000833CE"/>
    <w:rsid w:val="0008429E"/>
    <w:rsid w:val="00091203"/>
    <w:rsid w:val="000B6ABD"/>
    <w:rsid w:val="000C29EC"/>
    <w:rsid w:val="000C64E9"/>
    <w:rsid w:val="000D1ACF"/>
    <w:rsid w:val="000D632F"/>
    <w:rsid w:val="000E018A"/>
    <w:rsid w:val="000F105B"/>
    <w:rsid w:val="00103C15"/>
    <w:rsid w:val="00107B15"/>
    <w:rsid w:val="001415E2"/>
    <w:rsid w:val="001427CE"/>
    <w:rsid w:val="001536D6"/>
    <w:rsid w:val="001549B4"/>
    <w:rsid w:val="00155028"/>
    <w:rsid w:val="00160529"/>
    <w:rsid w:val="001762CF"/>
    <w:rsid w:val="00183D81"/>
    <w:rsid w:val="0018649C"/>
    <w:rsid w:val="00186526"/>
    <w:rsid w:val="00187DC2"/>
    <w:rsid w:val="00190437"/>
    <w:rsid w:val="00196AF4"/>
    <w:rsid w:val="001B4039"/>
    <w:rsid w:val="001B78B7"/>
    <w:rsid w:val="001D0BCC"/>
    <w:rsid w:val="001E638C"/>
    <w:rsid w:val="001F09E9"/>
    <w:rsid w:val="00200C31"/>
    <w:rsid w:val="00211FA6"/>
    <w:rsid w:val="002523F6"/>
    <w:rsid w:val="00257CB0"/>
    <w:rsid w:val="00292CEB"/>
    <w:rsid w:val="002A7F04"/>
    <w:rsid w:val="002C4779"/>
    <w:rsid w:val="002C6D4D"/>
    <w:rsid w:val="002F1FDF"/>
    <w:rsid w:val="002F2E4A"/>
    <w:rsid w:val="00302917"/>
    <w:rsid w:val="00304395"/>
    <w:rsid w:val="00305CFE"/>
    <w:rsid w:val="00315AF8"/>
    <w:rsid w:val="00325BD8"/>
    <w:rsid w:val="0034188B"/>
    <w:rsid w:val="0034701C"/>
    <w:rsid w:val="003530C7"/>
    <w:rsid w:val="00362714"/>
    <w:rsid w:val="00383380"/>
    <w:rsid w:val="00384FBE"/>
    <w:rsid w:val="003A1B3D"/>
    <w:rsid w:val="003B23F5"/>
    <w:rsid w:val="003C07B5"/>
    <w:rsid w:val="003C6DE2"/>
    <w:rsid w:val="003C7021"/>
    <w:rsid w:val="003D7EFE"/>
    <w:rsid w:val="00401FD9"/>
    <w:rsid w:val="00407B50"/>
    <w:rsid w:val="00421303"/>
    <w:rsid w:val="0042173B"/>
    <w:rsid w:val="00422DCE"/>
    <w:rsid w:val="00422EEE"/>
    <w:rsid w:val="00434EA9"/>
    <w:rsid w:val="004362E0"/>
    <w:rsid w:val="00437415"/>
    <w:rsid w:val="0044026F"/>
    <w:rsid w:val="00444ED6"/>
    <w:rsid w:val="00445459"/>
    <w:rsid w:val="00446513"/>
    <w:rsid w:val="0045171C"/>
    <w:rsid w:val="004620C6"/>
    <w:rsid w:val="00467022"/>
    <w:rsid w:val="00486065"/>
    <w:rsid w:val="00486699"/>
    <w:rsid w:val="00487F1A"/>
    <w:rsid w:val="004A472D"/>
    <w:rsid w:val="004C4101"/>
    <w:rsid w:val="004D2CFB"/>
    <w:rsid w:val="004E0B8F"/>
    <w:rsid w:val="004E3B63"/>
    <w:rsid w:val="004F11CA"/>
    <w:rsid w:val="004F70D5"/>
    <w:rsid w:val="0050095D"/>
    <w:rsid w:val="005065A7"/>
    <w:rsid w:val="005102F2"/>
    <w:rsid w:val="005236F5"/>
    <w:rsid w:val="00544681"/>
    <w:rsid w:val="005477E4"/>
    <w:rsid w:val="005670EC"/>
    <w:rsid w:val="0058000B"/>
    <w:rsid w:val="005805DF"/>
    <w:rsid w:val="00584137"/>
    <w:rsid w:val="00587AA5"/>
    <w:rsid w:val="00592066"/>
    <w:rsid w:val="005A2EAF"/>
    <w:rsid w:val="005A4F3C"/>
    <w:rsid w:val="005B22CD"/>
    <w:rsid w:val="005B313A"/>
    <w:rsid w:val="005E0748"/>
    <w:rsid w:val="005F3780"/>
    <w:rsid w:val="005F66B1"/>
    <w:rsid w:val="00602A7C"/>
    <w:rsid w:val="0065347E"/>
    <w:rsid w:val="00654A1F"/>
    <w:rsid w:val="00666ECD"/>
    <w:rsid w:val="0067149A"/>
    <w:rsid w:val="00694447"/>
    <w:rsid w:val="006A43A0"/>
    <w:rsid w:val="006D3792"/>
    <w:rsid w:val="006F3B6A"/>
    <w:rsid w:val="0070384E"/>
    <w:rsid w:val="00710437"/>
    <w:rsid w:val="00714225"/>
    <w:rsid w:val="00720752"/>
    <w:rsid w:val="00731B2D"/>
    <w:rsid w:val="00756AC9"/>
    <w:rsid w:val="00757425"/>
    <w:rsid w:val="0078369B"/>
    <w:rsid w:val="007942F7"/>
    <w:rsid w:val="00794773"/>
    <w:rsid w:val="007C2D3E"/>
    <w:rsid w:val="007C747F"/>
    <w:rsid w:val="007D3DEE"/>
    <w:rsid w:val="007E4274"/>
    <w:rsid w:val="007F5108"/>
    <w:rsid w:val="008224FB"/>
    <w:rsid w:val="00840306"/>
    <w:rsid w:val="0085627C"/>
    <w:rsid w:val="00871AC5"/>
    <w:rsid w:val="0087366A"/>
    <w:rsid w:val="00876336"/>
    <w:rsid w:val="0088608A"/>
    <w:rsid w:val="008934F2"/>
    <w:rsid w:val="008B6CCA"/>
    <w:rsid w:val="008E38BC"/>
    <w:rsid w:val="008E736B"/>
    <w:rsid w:val="00914F16"/>
    <w:rsid w:val="00922D8A"/>
    <w:rsid w:val="00951B15"/>
    <w:rsid w:val="009666DE"/>
    <w:rsid w:val="00972537"/>
    <w:rsid w:val="00975077"/>
    <w:rsid w:val="00976EC8"/>
    <w:rsid w:val="00987226"/>
    <w:rsid w:val="009B08FF"/>
    <w:rsid w:val="009C71B3"/>
    <w:rsid w:val="009D1BBA"/>
    <w:rsid w:val="009F1850"/>
    <w:rsid w:val="00A01F2C"/>
    <w:rsid w:val="00A1653F"/>
    <w:rsid w:val="00A24EFF"/>
    <w:rsid w:val="00A320CE"/>
    <w:rsid w:val="00A426A8"/>
    <w:rsid w:val="00A450B3"/>
    <w:rsid w:val="00A57B4A"/>
    <w:rsid w:val="00A666C1"/>
    <w:rsid w:val="00A73583"/>
    <w:rsid w:val="00A75A70"/>
    <w:rsid w:val="00A84459"/>
    <w:rsid w:val="00A86B1F"/>
    <w:rsid w:val="00A876B6"/>
    <w:rsid w:val="00AA2F77"/>
    <w:rsid w:val="00AA4834"/>
    <w:rsid w:val="00AC1D29"/>
    <w:rsid w:val="00AC605B"/>
    <w:rsid w:val="00AC624E"/>
    <w:rsid w:val="00AD11EE"/>
    <w:rsid w:val="00AE3A57"/>
    <w:rsid w:val="00AF7B01"/>
    <w:rsid w:val="00B03AED"/>
    <w:rsid w:val="00B04209"/>
    <w:rsid w:val="00B077F0"/>
    <w:rsid w:val="00B13152"/>
    <w:rsid w:val="00B2161D"/>
    <w:rsid w:val="00B23A61"/>
    <w:rsid w:val="00B24344"/>
    <w:rsid w:val="00B544AC"/>
    <w:rsid w:val="00B76243"/>
    <w:rsid w:val="00B94756"/>
    <w:rsid w:val="00B97F66"/>
    <w:rsid w:val="00BB2EA0"/>
    <w:rsid w:val="00BB5D1F"/>
    <w:rsid w:val="00BC508D"/>
    <w:rsid w:val="00BC67E0"/>
    <w:rsid w:val="00BD0DD8"/>
    <w:rsid w:val="00BD3AD6"/>
    <w:rsid w:val="00BD48D2"/>
    <w:rsid w:val="00C04FE6"/>
    <w:rsid w:val="00C23F11"/>
    <w:rsid w:val="00C26A23"/>
    <w:rsid w:val="00C62C39"/>
    <w:rsid w:val="00C64180"/>
    <w:rsid w:val="00C71D32"/>
    <w:rsid w:val="00C871E6"/>
    <w:rsid w:val="00CA6DE7"/>
    <w:rsid w:val="00CB3D6C"/>
    <w:rsid w:val="00CB5741"/>
    <w:rsid w:val="00CC0E63"/>
    <w:rsid w:val="00CC46CD"/>
    <w:rsid w:val="00CC5FF5"/>
    <w:rsid w:val="00CD2193"/>
    <w:rsid w:val="00CD22EB"/>
    <w:rsid w:val="00CD3600"/>
    <w:rsid w:val="00CE570E"/>
    <w:rsid w:val="00D03FE6"/>
    <w:rsid w:val="00D13C4A"/>
    <w:rsid w:val="00D14CBC"/>
    <w:rsid w:val="00D23441"/>
    <w:rsid w:val="00D27A3C"/>
    <w:rsid w:val="00D46FDD"/>
    <w:rsid w:val="00D52966"/>
    <w:rsid w:val="00D541B4"/>
    <w:rsid w:val="00D85E53"/>
    <w:rsid w:val="00DA5BCE"/>
    <w:rsid w:val="00DA792F"/>
    <w:rsid w:val="00DB2564"/>
    <w:rsid w:val="00DB69BC"/>
    <w:rsid w:val="00DC63E7"/>
    <w:rsid w:val="00DD3026"/>
    <w:rsid w:val="00DE5C60"/>
    <w:rsid w:val="00E164E7"/>
    <w:rsid w:val="00E20362"/>
    <w:rsid w:val="00E405BB"/>
    <w:rsid w:val="00E65D25"/>
    <w:rsid w:val="00E74628"/>
    <w:rsid w:val="00E753C5"/>
    <w:rsid w:val="00E82F9F"/>
    <w:rsid w:val="00EA3BD6"/>
    <w:rsid w:val="00EC3B74"/>
    <w:rsid w:val="00EC3D0E"/>
    <w:rsid w:val="00EC6F13"/>
    <w:rsid w:val="00ED0E94"/>
    <w:rsid w:val="00EE1195"/>
    <w:rsid w:val="00EE18EC"/>
    <w:rsid w:val="00EF12D6"/>
    <w:rsid w:val="00EF1594"/>
    <w:rsid w:val="00EF249F"/>
    <w:rsid w:val="00F11B94"/>
    <w:rsid w:val="00F22F1B"/>
    <w:rsid w:val="00F23647"/>
    <w:rsid w:val="00F24039"/>
    <w:rsid w:val="00F446CE"/>
    <w:rsid w:val="00F45514"/>
    <w:rsid w:val="00F47FEE"/>
    <w:rsid w:val="00F5348A"/>
    <w:rsid w:val="00F53C06"/>
    <w:rsid w:val="00F5774C"/>
    <w:rsid w:val="00F57E99"/>
    <w:rsid w:val="00F71D49"/>
    <w:rsid w:val="00F85AEC"/>
    <w:rsid w:val="00F874C9"/>
    <w:rsid w:val="00F95C04"/>
    <w:rsid w:val="00FB0494"/>
    <w:rsid w:val="00FD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0105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D3AD6"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/>
      <w:sz w:val="24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Pr>
      <w:rFonts w:ascii="Arial" w:hAnsi="Arial"/>
      <w:sz w:val="24"/>
    </w:rPr>
  </w:style>
  <w:style w:type="paragraph" w:styleId="Textkrper2">
    <w:name w:val="Body Text 2"/>
    <w:basedOn w:val="Standard"/>
    <w:pPr>
      <w:tabs>
        <w:tab w:val="left" w:pos="1134"/>
      </w:tabs>
      <w:jc w:val="both"/>
    </w:pPr>
    <w:rPr>
      <w:rFonts w:ascii="Arial" w:hAnsi="Arial"/>
      <w:sz w:val="24"/>
    </w:rPr>
  </w:style>
  <w:style w:type="paragraph" w:styleId="Sprechblasentext">
    <w:name w:val="Balloon Text"/>
    <w:basedOn w:val="Standard"/>
    <w:semiHidden/>
    <w:rsid w:val="00315AF8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972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5348A"/>
    <w:rPr>
      <w:color w:val="0000FF"/>
      <w:u w:val="single"/>
    </w:rPr>
  </w:style>
  <w:style w:type="table" w:customStyle="1" w:styleId="Tabellenraster1">
    <w:name w:val="Tabellenraster1"/>
    <w:basedOn w:val="NormaleTabelle"/>
    <w:next w:val="Tabellenraster"/>
    <w:uiPriority w:val="39"/>
    <w:rsid w:val="00292CE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basedOn w:val="Absatz-Standardschriftart"/>
    <w:link w:val="Kopfzeile"/>
    <w:rsid w:val="00D23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8AC57-E566-4F89-B561-5CFCE60FE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Anmeldung_BS_2025-02-12 (7).dotx</Template>
  <TotalTime>0</TotalTime>
  <Pages>1</Pages>
  <Words>406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Berufliches Schulzentrum Alfons Goppel Schweinfurt</vt:lpstr>
    </vt:vector>
  </TitlesOfParts>
  <Company>BSZ</Company>
  <LinksUpToDate>false</LinksUpToDate>
  <CharactersWithSpaces>2961</CharactersWithSpaces>
  <SharedDoc>false</SharedDoc>
  <HLinks>
    <vt:vector size="12" baseType="variant">
      <vt:variant>
        <vt:i4>6881324</vt:i4>
      </vt:variant>
      <vt:variant>
        <vt:i4>3</vt:i4>
      </vt:variant>
      <vt:variant>
        <vt:i4>0</vt:i4>
      </vt:variant>
      <vt:variant>
        <vt:i4>5</vt:i4>
      </vt:variant>
      <vt:variant>
        <vt:lpwstr>http://www.bsz-schweinfurt.de/</vt:lpwstr>
      </vt:variant>
      <vt:variant>
        <vt:lpwstr/>
      </vt:variant>
      <vt:variant>
        <vt:i4>2162763</vt:i4>
      </vt:variant>
      <vt:variant>
        <vt:i4>0</vt:i4>
      </vt:variant>
      <vt:variant>
        <vt:i4>0</vt:i4>
      </vt:variant>
      <vt:variant>
        <vt:i4>5</vt:i4>
      </vt:variant>
      <vt:variant>
        <vt:lpwstr>mailto:verwaltung@bsz-schweinfurt.de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Berufliches Schulzentrum Alfons Goppel Schweinfurt</dc:title>
  <dc:subject/>
  <dc:creator>BS-III Roeder</dc:creator>
  <cp:keywords/>
  <cp:lastModifiedBy>Wendel.Ruth</cp:lastModifiedBy>
  <cp:revision>6</cp:revision>
  <cp:lastPrinted>2025-02-11T08:55:00Z</cp:lastPrinted>
  <dcterms:created xsi:type="dcterms:W3CDTF">2026-04-27T13:18:00Z</dcterms:created>
  <dcterms:modified xsi:type="dcterms:W3CDTF">2026-04-30T07:15:00Z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-101590460</vt:i4>
  </property>
</Properties>
</file>